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621" w:rsidDel="00A67AB8" w:rsidRDefault="00AD3621" w:rsidP="00C51C5C">
      <w:pPr>
        <w:pStyle w:val="ListParagraph"/>
        <w:spacing w:line="100" w:lineRule="atLeast"/>
        <w:ind w:left="0"/>
        <w:rPr>
          <w:ins w:id="0" w:author="kleiman" w:date="2012-04-11T11:31:00Z"/>
          <w:del w:id="1" w:author="KK" w:date="2012-04-11T12:35:00Z"/>
          <w:rFonts w:ascii="Cambria" w:hAnsi="Cambria" w:cs="Cambria"/>
          <w:b/>
          <w:bCs/>
        </w:rPr>
      </w:pPr>
      <w:ins w:id="2" w:author="kleiman" w:date="2012-04-11T11:31:00Z">
        <w:del w:id="3" w:author="KK" w:date="2012-04-11T12:35:00Z">
          <w:r w:rsidDel="00A67AB8">
            <w:rPr>
              <w:rFonts w:ascii="Cambria" w:hAnsi="Cambria" w:cs="Cambria"/>
              <w:b/>
              <w:bCs/>
            </w:rPr>
            <w:delText>4/11 3:55am</w:delText>
          </w:r>
        </w:del>
      </w:ins>
    </w:p>
    <w:p w:rsidR="00AD3621" w:rsidDel="00A67AB8" w:rsidRDefault="00AD3621" w:rsidP="00C51C5C">
      <w:pPr>
        <w:pStyle w:val="ListParagraph"/>
        <w:spacing w:line="100" w:lineRule="atLeast"/>
        <w:ind w:left="0"/>
        <w:rPr>
          <w:ins w:id="4" w:author="kleiman" w:date="2012-04-11T11:32:00Z"/>
          <w:del w:id="5" w:author="KK" w:date="2012-04-11T12:35:00Z"/>
          <w:rFonts w:ascii="Cambria" w:hAnsi="Cambria" w:cs="Cambria"/>
          <w:b/>
          <w:bCs/>
        </w:rPr>
      </w:pPr>
    </w:p>
    <w:p w:rsidR="00AD3621" w:rsidRPr="005E3FDE" w:rsidRDefault="00AD3621" w:rsidP="00C51C5C">
      <w:pPr>
        <w:pStyle w:val="ListParagraph"/>
        <w:spacing w:line="100" w:lineRule="atLeast"/>
        <w:ind w:left="0"/>
        <w:rPr>
          <w:rFonts w:ascii="Cambria" w:hAnsi="Cambria" w:cs="Cambria"/>
          <w:b/>
          <w:bCs/>
        </w:rPr>
      </w:pPr>
      <w:r w:rsidRPr="005E3FDE">
        <w:rPr>
          <w:rFonts w:ascii="Cambria" w:hAnsi="Cambria" w:cs="Cambria"/>
          <w:b/>
          <w:bCs/>
        </w:rPr>
        <w:t>Findings:</w:t>
      </w:r>
    </w:p>
    <w:p w:rsidR="00AD3621" w:rsidRDefault="00AD3621" w:rsidP="00543E97">
      <w:pPr>
        <w:rPr>
          <w:ins w:id="6" w:author="kleiman" w:date="2012-04-11T12:10:00Z"/>
          <w:sz w:val="23"/>
          <w:szCs w:val="23"/>
        </w:rPr>
      </w:pPr>
      <w:ins w:id="7" w:author="kleiman" w:date="2012-04-11T12:10:00Z">
        <w:r>
          <w:rPr>
            <w:sz w:val="23"/>
            <w:szCs w:val="23"/>
          </w:rPr>
          <w:t>Privacy and proxy services have arisen to fill an ICANN policy vacuum. These services are clearly meeting a market demand and it is equally clear that these services are complicating the WHOIS landscape.</w:t>
        </w:r>
      </w:ins>
      <w:ins w:id="8" w:author="kleiman" w:date="2012-04-11T12:15:00Z">
        <w:r>
          <w:rPr>
            <w:sz w:val="23"/>
            <w:szCs w:val="23"/>
          </w:rPr>
          <w:t xml:space="preserve"> [from our Report]</w:t>
        </w:r>
      </w:ins>
    </w:p>
    <w:p w:rsidR="00AD3621" w:rsidRDefault="00AD3621" w:rsidP="00DF5A34">
      <w:pPr>
        <w:pStyle w:val="ListParagraph"/>
        <w:spacing w:line="100" w:lineRule="atLeast"/>
        <w:ind w:left="0"/>
        <w:rPr>
          <w:ins w:id="9" w:author="kleiman" w:date="2012-04-11T12:10:00Z"/>
          <w:rFonts w:ascii="Cambria" w:hAnsi="Cambria" w:cs="Cambria"/>
        </w:rPr>
      </w:pPr>
    </w:p>
    <w:p w:rsidR="00AD3621" w:rsidRDefault="00AD3621" w:rsidP="00DF5A34">
      <w:pPr>
        <w:pStyle w:val="ListParagraph"/>
        <w:spacing w:line="100" w:lineRule="atLeast"/>
        <w:ind w:left="0"/>
        <w:rPr>
          <w:ins w:id="10" w:author="kleiman" w:date="2012-04-11T12:11:00Z"/>
          <w:rFonts w:ascii="Cambria" w:hAnsi="Cambria" w:cs="Cambria"/>
        </w:rPr>
      </w:pPr>
      <w:ins w:id="11" w:author="kleiman" w:date="2012-04-11T12:11:00Z">
        <w:r>
          <w:rPr>
            <w:rFonts w:ascii="Cambria" w:hAnsi="Cambria" w:cs="Cambria"/>
          </w:rPr>
          <w:t xml:space="preserve">Companies, organization and individuals need and use Proxy and Privacy Services. For example, </w:t>
        </w:r>
      </w:ins>
    </w:p>
    <w:p w:rsidR="00AD3621" w:rsidRDefault="00AD3621" w:rsidP="00DF5A34">
      <w:pPr>
        <w:pStyle w:val="ListParagraph"/>
        <w:spacing w:line="100" w:lineRule="atLeast"/>
        <w:ind w:left="0"/>
        <w:rPr>
          <w:ins w:id="12" w:author="kleiman" w:date="2012-04-11T12:12:00Z"/>
          <w:rFonts w:ascii="Cambria" w:hAnsi="Cambria" w:cs="Cambria"/>
        </w:rPr>
      </w:pPr>
      <w:ins w:id="13" w:author="kleiman" w:date="2012-04-11T12:11:00Z">
        <w:r>
          <w:rPr>
            <w:rFonts w:ascii="Cambria" w:hAnsi="Cambria" w:cs="Cambria"/>
            <w:b/>
            <w:bCs/>
          </w:rPr>
          <w:t xml:space="preserve">Companies </w:t>
        </w:r>
      </w:ins>
      <w:ins w:id="14" w:author="kleiman" w:date="2012-04-11T12:12:00Z">
        <w:r>
          <w:rPr>
            <w:rFonts w:ascii="Cambria" w:hAnsi="Cambria" w:cs="Cambria"/>
            <w:b/>
            <w:bCs/>
          </w:rPr>
          <w:t xml:space="preserve">– </w:t>
        </w:r>
        <w:r>
          <w:rPr>
            <w:rFonts w:ascii="Cambria" w:hAnsi="Cambria" w:cs="Cambria"/>
          </w:rPr>
          <w:t>for upcoming mergers, new product or service names, new movie names, or other product launches</w:t>
        </w:r>
      </w:ins>
    </w:p>
    <w:p w:rsidR="00AD3621" w:rsidRDefault="00AD3621" w:rsidP="00DF5A34">
      <w:pPr>
        <w:pStyle w:val="ListParagraph"/>
        <w:spacing w:line="100" w:lineRule="atLeast"/>
        <w:ind w:left="0"/>
        <w:rPr>
          <w:ins w:id="15" w:author="kleiman" w:date="2012-04-11T12:13:00Z"/>
          <w:rFonts w:ascii="Cambria" w:hAnsi="Cambria" w:cs="Cambria"/>
        </w:rPr>
      </w:pPr>
      <w:ins w:id="16" w:author="kleiman" w:date="2012-04-11T12:12:00Z">
        <w:r>
          <w:rPr>
            <w:rFonts w:ascii="Cambria" w:hAnsi="Cambria" w:cs="Cambria"/>
            <w:b/>
            <w:bCs/>
          </w:rPr>
          <w:t xml:space="preserve">Organizations </w:t>
        </w:r>
      </w:ins>
      <w:ins w:id="17" w:author="kleiman" w:date="2012-04-11T12:13:00Z">
        <w:r>
          <w:rPr>
            <w:rFonts w:ascii="Cambria" w:hAnsi="Cambria" w:cs="Cambria"/>
            <w:b/>
            <w:bCs/>
          </w:rPr>
          <w:t xml:space="preserve">– </w:t>
        </w:r>
        <w:r>
          <w:rPr>
            <w:rFonts w:ascii="Cambria" w:hAnsi="Cambria" w:cs="Cambria"/>
          </w:rPr>
          <w:t>as religious, political or ethnic minority, or sharing controversial moral or sexual information.</w:t>
        </w:r>
      </w:ins>
    </w:p>
    <w:p w:rsidR="00AD3621" w:rsidRPr="00B01B0D" w:rsidRDefault="00AD3621" w:rsidP="00DF5A34">
      <w:pPr>
        <w:pStyle w:val="ListParagraph"/>
        <w:spacing w:line="100" w:lineRule="atLeast"/>
        <w:ind w:left="0"/>
        <w:rPr>
          <w:ins w:id="18" w:author="kleiman" w:date="2012-04-11T12:10:00Z"/>
          <w:rFonts w:ascii="Cambria" w:hAnsi="Cambria" w:cs="Cambria"/>
        </w:rPr>
      </w:pPr>
      <w:ins w:id="19" w:author="kleiman" w:date="2012-04-11T12:13:00Z">
        <w:r>
          <w:rPr>
            <w:rFonts w:ascii="Cambria" w:hAnsi="Cambria" w:cs="Cambria"/>
            <w:b/>
            <w:bCs/>
          </w:rPr>
          <w:t>Individuals –</w:t>
        </w:r>
        <w:r>
          <w:rPr>
            <w:rFonts w:ascii="Cambria" w:hAnsi="Cambria" w:cs="Cambria"/>
          </w:rPr>
          <w:t xml:space="preserve"> who prefer not to have their personal data published on the Internet as part of a WHOIS record.</w:t>
        </w:r>
      </w:ins>
      <w:ins w:id="20" w:author="kleiman" w:date="2012-04-11T12:15:00Z">
        <w:r>
          <w:rPr>
            <w:rFonts w:ascii="Cambria" w:hAnsi="Cambria" w:cs="Cambria"/>
          </w:rPr>
          <w:t xml:space="preserve"> [From our slides in CR]</w:t>
        </w:r>
      </w:ins>
    </w:p>
    <w:p w:rsidR="00AD3621" w:rsidRDefault="00AD3621" w:rsidP="00DF5A34">
      <w:pPr>
        <w:pStyle w:val="ListParagraph"/>
        <w:spacing w:line="100" w:lineRule="atLeast"/>
        <w:ind w:left="0"/>
        <w:rPr>
          <w:ins w:id="21" w:author="kleiman" w:date="2012-04-11T12:14:00Z"/>
          <w:rFonts w:ascii="Cambria" w:hAnsi="Cambria" w:cs="Cambria"/>
        </w:rPr>
      </w:pPr>
    </w:p>
    <w:p w:rsidR="00AD3621" w:rsidRPr="005E3FDE" w:rsidRDefault="00AD3621" w:rsidP="00DF5A34">
      <w:pPr>
        <w:pStyle w:val="ListParagraph"/>
        <w:spacing w:line="100" w:lineRule="atLeast"/>
        <w:ind w:left="0"/>
        <w:rPr>
          <w:rFonts w:ascii="Cambria" w:hAnsi="Cambria" w:cs="Cambria"/>
        </w:rPr>
      </w:pPr>
      <w:ins w:id="22" w:author="kleiman" w:date="2012-04-11T12:14:00Z">
        <w:r>
          <w:rPr>
            <w:rFonts w:ascii="Cambria" w:hAnsi="Cambria" w:cs="Cambria"/>
          </w:rPr>
          <w:t xml:space="preserve">However,  </w:t>
        </w:r>
      </w:ins>
      <w:r w:rsidRPr="005E3FDE">
        <w:rPr>
          <w:rFonts w:ascii="Cambria" w:hAnsi="Cambria" w:cs="Cambria"/>
        </w:rPr>
        <w:t xml:space="preserve">ICANN’s current </w:t>
      </w:r>
      <w:del w:id="23" w:author="kleiman" w:date="2012-04-11T12:14:00Z">
        <w:r w:rsidRPr="005E3FDE" w:rsidDel="00B01B0D">
          <w:rPr>
            <w:rFonts w:ascii="Cambria" w:hAnsi="Cambria" w:cs="Cambria"/>
          </w:rPr>
          <w:delText xml:space="preserve">treatment of </w:delText>
        </w:r>
      </w:del>
      <w:ins w:id="24" w:author="kleiman" w:date="2012-04-11T12:14:00Z">
        <w:r>
          <w:rPr>
            <w:rFonts w:ascii="Cambria" w:hAnsi="Cambria" w:cs="Cambria"/>
          </w:rPr>
          <w:t xml:space="preserve">lack of any clear and consistent rules with regards to </w:t>
        </w:r>
      </w:ins>
      <w:r w:rsidRPr="005E3FDE">
        <w:rPr>
          <w:rFonts w:ascii="Cambria" w:hAnsi="Cambria" w:cs="Cambria"/>
        </w:rPr>
        <w:t xml:space="preserve">privacy and proxy services </w:t>
      </w:r>
      <w:del w:id="25" w:author="kleiman" w:date="2012-04-11T12:14:00Z">
        <w:r w:rsidRPr="005E3FDE" w:rsidDel="00B01B0D">
          <w:rPr>
            <w:rFonts w:ascii="Cambria" w:hAnsi="Cambria" w:cs="Cambria"/>
          </w:rPr>
          <w:delText xml:space="preserve">lacks clarity, and </w:delText>
        </w:r>
      </w:del>
      <w:r w:rsidRPr="005E3FDE">
        <w:rPr>
          <w:rFonts w:ascii="Cambria" w:hAnsi="Cambria" w:cs="Cambria"/>
        </w:rPr>
        <w:t xml:space="preserve">has resulted in unpredictable outcomes for stakeholders. In terms of the review team’s scope: </w:t>
      </w:r>
    </w:p>
    <w:p w:rsidR="00AD3621" w:rsidRPr="005E3FDE" w:rsidRDefault="00AD3621" w:rsidP="00DF5A34">
      <w:pPr>
        <w:pStyle w:val="ListParagraph"/>
        <w:spacing w:line="100" w:lineRule="atLeast"/>
        <w:ind w:left="0"/>
        <w:rPr>
          <w:rFonts w:ascii="Cambria" w:hAnsi="Cambria" w:cs="Cambria"/>
        </w:rPr>
      </w:pPr>
    </w:p>
    <w:p w:rsidR="00AD3621" w:rsidRPr="005E3FDE" w:rsidDel="00B01B0D" w:rsidRDefault="00AD3621" w:rsidP="00C51C5C">
      <w:pPr>
        <w:pStyle w:val="Default"/>
        <w:numPr>
          <w:ilvl w:val="0"/>
          <w:numId w:val="6"/>
        </w:numPr>
        <w:rPr>
          <w:del w:id="26" w:author="kleiman" w:date="2012-04-11T12:15:00Z"/>
          <w:rFonts w:ascii="Cambria" w:hAnsi="Cambria" w:cs="Cambria"/>
        </w:rPr>
      </w:pPr>
      <w:ins w:id="27" w:author="kleiman" w:date="2012-04-11T12:15:00Z">
        <w:r>
          <w:rPr>
            <w:sz w:val="23"/>
            <w:szCs w:val="23"/>
          </w:rPr>
          <w:t xml:space="preserve">Law enforcement shared its concern over the abuse of proxy services by criminals seeking to hide, companies defrauding customers, and parties attacking the security of the Internet including by botnets and malware </w:t>
        </w:r>
      </w:ins>
      <w:del w:id="28" w:author="kleiman" w:date="2012-04-11T12:15:00Z">
        <w:r w:rsidRPr="005E3FDE" w:rsidDel="00B01B0D">
          <w:rPr>
            <w:rFonts w:ascii="Cambria" w:hAnsi="Cambria" w:cs="Cambria"/>
          </w:rPr>
          <w:delText xml:space="preserve">law enforcement agencies have advised that the current </w:delText>
        </w:r>
      </w:del>
      <w:ins w:id="29" w:author="ZT Windows 7" w:date="2012-04-10T06:08:00Z">
        <w:del w:id="30" w:author="kleiman" w:date="2012-04-11T12:15:00Z">
          <w:r w:rsidDel="00B01B0D">
            <w:rPr>
              <w:rFonts w:ascii="Cambria" w:hAnsi="Cambria" w:cs="Cambria"/>
            </w:rPr>
            <w:delText xml:space="preserve">privacy/proxy </w:delText>
          </w:r>
        </w:del>
      </w:ins>
      <w:ins w:id="31" w:author="ZT Windows 7" w:date="2012-04-10T06:09:00Z">
        <w:del w:id="32" w:author="kleiman" w:date="2012-04-11T12:15:00Z">
          <w:r w:rsidDel="00B01B0D">
            <w:rPr>
              <w:rFonts w:ascii="Cambria" w:hAnsi="Cambria" w:cs="Cambria"/>
            </w:rPr>
            <w:delText>services</w:delText>
          </w:r>
        </w:del>
      </w:ins>
      <w:ins w:id="33" w:author="ZT Windows 7" w:date="2012-04-10T06:08:00Z">
        <w:del w:id="34" w:author="kleiman" w:date="2012-04-11T12:15:00Z">
          <w:r w:rsidDel="00B01B0D">
            <w:rPr>
              <w:rFonts w:ascii="Cambria" w:hAnsi="Cambria" w:cs="Cambria"/>
            </w:rPr>
            <w:delText xml:space="preserve"> </w:delText>
          </w:r>
        </w:del>
      </w:ins>
      <w:ins w:id="35" w:author="ZT Windows 7" w:date="2012-04-10T05:59:00Z">
        <w:del w:id="36" w:author="kleiman" w:date="2012-04-11T12:15:00Z">
          <w:r w:rsidDel="00B01B0D">
            <w:rPr>
              <w:rFonts w:ascii="Cambria" w:hAnsi="Cambria" w:cs="Cambria"/>
            </w:rPr>
            <w:delText>situation</w:delText>
          </w:r>
        </w:del>
      </w:ins>
      <w:del w:id="37" w:author="kleiman" w:date="2012-04-11T12:15:00Z">
        <w:r w:rsidRPr="005E3FDE" w:rsidDel="00B01B0D">
          <w:rPr>
            <w:rFonts w:ascii="Cambria" w:hAnsi="Cambria" w:cs="Cambria"/>
          </w:rPr>
          <w:delText>arrangements do</w:delText>
        </w:r>
      </w:del>
      <w:ins w:id="38" w:author="ZT Windows 7" w:date="2012-04-10T05:59:00Z">
        <w:del w:id="39" w:author="kleiman" w:date="2012-04-11T12:15:00Z">
          <w:r w:rsidDel="00B01B0D">
            <w:rPr>
              <w:rFonts w:ascii="Cambria" w:hAnsi="Cambria" w:cs="Cambria"/>
            </w:rPr>
            <w:delText>es</w:delText>
          </w:r>
        </w:del>
      </w:ins>
      <w:del w:id="40" w:author="kleiman" w:date="2012-04-11T12:15:00Z">
        <w:r w:rsidRPr="005E3FDE" w:rsidDel="00B01B0D">
          <w:rPr>
            <w:rFonts w:ascii="Cambria" w:hAnsi="Cambria" w:cs="Cambria"/>
          </w:rPr>
          <w:delText xml:space="preserve"> not meet their legitimate needs; </w:delText>
        </w:r>
      </w:del>
    </w:p>
    <w:p w:rsidR="00AD3621" w:rsidRPr="00B01B0D" w:rsidRDefault="00AD3621" w:rsidP="00C51C5C">
      <w:pPr>
        <w:pStyle w:val="Default"/>
        <w:numPr>
          <w:ilvl w:val="0"/>
          <w:numId w:val="6"/>
        </w:numPr>
        <w:rPr>
          <w:rFonts w:ascii="Cambria" w:hAnsi="Cambria" w:cs="Cambria"/>
        </w:rPr>
      </w:pPr>
      <w:ins w:id="41" w:author="kleiman" w:date="2012-04-11T12:16:00Z">
        <w:r>
          <w:rPr>
            <w:rFonts w:ascii="Cambria" w:hAnsi="Cambria" w:cs="Cambria"/>
            <w:sz w:val="23"/>
            <w:szCs w:val="23"/>
          </w:rPr>
          <w:t xml:space="preserve">[can we do a fact-based statement here, rather than a conclusory one?] </w:t>
        </w:r>
      </w:ins>
      <w:r w:rsidRPr="00AD3621">
        <w:rPr>
          <w:rFonts w:ascii="Cambria" w:hAnsi="Cambria" w:cs="Cambria"/>
          <w:sz w:val="23"/>
          <w:szCs w:val="23"/>
          <w:rPrChange w:id="42" w:author="kleiman" w:date="2012-04-11T12:15:00Z">
            <w:rPr>
              <w:rFonts w:ascii="Cambria" w:hAnsi="Cambria" w:cs="Cambria"/>
            </w:rPr>
          </w:rPrChange>
        </w:rPr>
        <w:t>stakeholder feedback suggests that on balance consumer trust is being harmed rather than promoted (including the trust of consumers of privacy and proxy services, who have little or no certainty about how their dat</w:t>
      </w:r>
      <w:r w:rsidRPr="00B01B0D">
        <w:rPr>
          <w:rFonts w:ascii="Cambria" w:hAnsi="Cambria" w:cs="Cambria"/>
        </w:rPr>
        <w:t>a will be treated); and</w:t>
      </w:r>
    </w:p>
    <w:p w:rsidR="00AD3621" w:rsidRPr="00B01B0D" w:rsidRDefault="00AD3621" w:rsidP="00C51C5C">
      <w:pPr>
        <w:pStyle w:val="Default"/>
        <w:numPr>
          <w:ilvl w:val="0"/>
          <w:numId w:val="6"/>
        </w:numPr>
        <w:rPr>
          <w:rFonts w:ascii="Cambria" w:hAnsi="Cambria" w:cs="Cambria"/>
        </w:rPr>
      </w:pPr>
      <w:r w:rsidRPr="00B01B0D">
        <w:rPr>
          <w:rFonts w:ascii="Cambria" w:hAnsi="Cambria" w:cs="Cambria"/>
        </w:rPr>
        <w:t>the current use of privacy and proxy services raises questions about whether ICANN is meeting its AoC commitments relating to ‘timely, unrestricted and public access’ to WHOIS data.</w:t>
      </w:r>
    </w:p>
    <w:p w:rsidR="00AD3621" w:rsidRPr="00B01B0D" w:rsidRDefault="00AD3621" w:rsidP="00C51C5C">
      <w:pPr>
        <w:pStyle w:val="ListParagraph"/>
        <w:spacing w:line="100" w:lineRule="atLeast"/>
        <w:ind w:left="0"/>
        <w:rPr>
          <w:rFonts w:ascii="Cambria" w:hAnsi="Cambria" w:cs="Cambria"/>
        </w:rPr>
      </w:pPr>
    </w:p>
    <w:p w:rsidR="00AD3621" w:rsidRDefault="00AD3621" w:rsidP="00C51C5C">
      <w:pPr>
        <w:pStyle w:val="ListParagraph"/>
        <w:spacing w:line="100" w:lineRule="atLeast"/>
        <w:ind w:left="0"/>
        <w:rPr>
          <w:rFonts w:ascii="Cambria" w:hAnsi="Cambria" w:cs="Cambria"/>
        </w:rPr>
      </w:pPr>
      <w:r>
        <w:rPr>
          <w:rFonts w:ascii="Cambria" w:hAnsi="Cambria" w:cs="Cambria"/>
        </w:rPr>
        <w:t xml:space="preserve">At the same time, the review team </w:t>
      </w:r>
      <w:del w:id="43" w:author="ZT Windows 7" w:date="2012-04-10T06:00:00Z">
        <w:r w:rsidDel="00124611">
          <w:rPr>
            <w:rFonts w:ascii="Cambria" w:hAnsi="Cambria" w:cs="Cambria"/>
          </w:rPr>
          <w:delText xml:space="preserve"> </w:delText>
        </w:r>
      </w:del>
      <w:r>
        <w:rPr>
          <w:rFonts w:ascii="Cambria" w:hAnsi="Cambria" w:cs="Cambria"/>
        </w:rPr>
        <w:t>recognizes that:</w:t>
      </w:r>
    </w:p>
    <w:p w:rsidR="00AD3621" w:rsidRDefault="00AD3621" w:rsidP="00C51C5C">
      <w:pPr>
        <w:pStyle w:val="ListParagraph"/>
        <w:spacing w:line="100" w:lineRule="atLeast"/>
        <w:ind w:left="0"/>
        <w:rPr>
          <w:rFonts w:ascii="Cambria" w:hAnsi="Cambria" w:cs="Cambria"/>
        </w:rPr>
      </w:pPr>
    </w:p>
    <w:p w:rsidR="00AD3621" w:rsidRDefault="00AD3621">
      <w:pPr>
        <w:pStyle w:val="ListParagraph"/>
        <w:numPr>
          <w:ilvl w:val="0"/>
          <w:numId w:val="7"/>
        </w:numPr>
        <w:spacing w:line="100" w:lineRule="atLeast"/>
        <w:rPr>
          <w:ins w:id="44" w:author="kleiman" w:date="2012-04-11T12:16:00Z"/>
          <w:rFonts w:ascii="Cambria" w:hAnsi="Cambria" w:cs="Cambria"/>
        </w:rPr>
      </w:pPr>
      <w:r w:rsidRPr="005E3FDE">
        <w:rPr>
          <w:rFonts w:ascii="Cambria" w:hAnsi="Cambria" w:cs="Cambria"/>
        </w:rPr>
        <w:t xml:space="preserve">there is </w:t>
      </w:r>
      <w:ins w:id="45" w:author="kleiman" w:date="2012-04-11T12:16:00Z">
        <w:r>
          <w:rPr>
            <w:rFonts w:ascii="Cambria" w:hAnsi="Cambria" w:cs="Cambria"/>
          </w:rPr>
          <w:t xml:space="preserve">a </w:t>
        </w:r>
      </w:ins>
      <w:ins w:id="46" w:author="kleiman" w:date="2012-04-11T12:17:00Z">
        <w:r>
          <w:rPr>
            <w:rFonts w:ascii="Cambria" w:hAnsi="Cambria" w:cs="Cambria"/>
          </w:rPr>
          <w:t xml:space="preserve">right to </w:t>
        </w:r>
      </w:ins>
      <w:ins w:id="47" w:author="kleiman" w:date="2012-04-11T12:16:00Z">
        <w:r>
          <w:rPr>
            <w:rFonts w:ascii="Cambria" w:hAnsi="Cambria" w:cs="Cambria"/>
          </w:rPr>
          <w:t>privacy</w:t>
        </w:r>
      </w:ins>
    </w:p>
    <w:p w:rsidR="00AD3621" w:rsidRDefault="00AD3621">
      <w:pPr>
        <w:pStyle w:val="ListParagraph"/>
        <w:numPr>
          <w:ilvl w:val="0"/>
          <w:numId w:val="7"/>
        </w:numPr>
        <w:spacing w:line="100" w:lineRule="atLeast"/>
        <w:rPr>
          <w:rFonts w:ascii="Cambria" w:hAnsi="Cambria" w:cs="Cambria"/>
        </w:rPr>
      </w:pPr>
      <w:ins w:id="48" w:author="kleiman" w:date="2012-04-11T12:17:00Z">
        <w:r>
          <w:rPr>
            <w:rFonts w:ascii="Cambria" w:hAnsi="Cambria" w:cs="Cambria"/>
          </w:rPr>
          <w:t xml:space="preserve">there is </w:t>
        </w:r>
      </w:ins>
      <w:r w:rsidRPr="005E3FDE">
        <w:rPr>
          <w:rFonts w:ascii="Cambria" w:hAnsi="Cambria" w:cs="Cambria"/>
        </w:rPr>
        <w:t xml:space="preserve">strong consumer demand for </w:t>
      </w:r>
      <w:r>
        <w:rPr>
          <w:rFonts w:ascii="Cambria" w:hAnsi="Cambria" w:cs="Cambria"/>
        </w:rPr>
        <w:t>privacy and proxy services;</w:t>
      </w:r>
    </w:p>
    <w:p w:rsidR="00AD3621" w:rsidRDefault="00AD3621">
      <w:pPr>
        <w:pStyle w:val="ListParagraph"/>
        <w:numPr>
          <w:ilvl w:val="0"/>
          <w:numId w:val="7"/>
        </w:numPr>
        <w:spacing w:line="100" w:lineRule="atLeast"/>
        <w:rPr>
          <w:rFonts w:ascii="Cambria" w:hAnsi="Cambria" w:cs="Cambria"/>
        </w:rPr>
      </w:pPr>
      <w:r>
        <w:rPr>
          <w:rFonts w:ascii="Cambria" w:hAnsi="Cambria" w:cs="Cambria"/>
        </w:rPr>
        <w:t>privacy and proxy services can be used to address legitimate legal and commercial interests; and</w:t>
      </w:r>
    </w:p>
    <w:p w:rsidR="00AD3621" w:rsidRDefault="00AD3621">
      <w:pPr>
        <w:pStyle w:val="ListParagraph"/>
        <w:numPr>
          <w:ilvl w:val="0"/>
          <w:numId w:val="7"/>
        </w:numPr>
        <w:spacing w:line="100" w:lineRule="atLeast"/>
        <w:rPr>
          <w:rFonts w:ascii="Cambria" w:hAnsi="Cambria" w:cs="Cambria"/>
        </w:rPr>
      </w:pPr>
      <w:r w:rsidRPr="005E3FDE">
        <w:rPr>
          <w:rFonts w:ascii="Cambria" w:hAnsi="Cambria" w:cs="Cambria"/>
        </w:rPr>
        <w:t>with appropriate regulation and oversight</w:t>
      </w:r>
      <w:r>
        <w:rPr>
          <w:rFonts w:ascii="Cambria" w:hAnsi="Cambria" w:cs="Cambria"/>
        </w:rPr>
        <w:t>,</w:t>
      </w:r>
      <w:r w:rsidRPr="005E3FDE">
        <w:rPr>
          <w:rFonts w:ascii="Cambria" w:hAnsi="Cambria" w:cs="Cambria"/>
        </w:rPr>
        <w:t xml:space="preserve"> the</w:t>
      </w:r>
      <w:r>
        <w:rPr>
          <w:rFonts w:ascii="Cambria" w:hAnsi="Cambria" w:cs="Cambria"/>
        </w:rPr>
        <w:t>se services</w:t>
      </w:r>
      <w:r w:rsidRPr="005E3FDE">
        <w:rPr>
          <w:rFonts w:ascii="Cambria" w:hAnsi="Cambria" w:cs="Cambria"/>
        </w:rPr>
        <w:t xml:space="preserve"> appears capable of </w:t>
      </w:r>
      <w:r>
        <w:rPr>
          <w:rFonts w:ascii="Cambria" w:hAnsi="Cambria" w:cs="Cambria"/>
        </w:rPr>
        <w:t>addressing</w:t>
      </w:r>
      <w:r w:rsidRPr="005E3FDE">
        <w:rPr>
          <w:rFonts w:ascii="Cambria" w:hAnsi="Cambria" w:cs="Cambria"/>
        </w:rPr>
        <w:t xml:space="preserve"> stakeholder needs.</w:t>
      </w:r>
    </w:p>
    <w:p w:rsidR="00AD3621" w:rsidRPr="005E3FDE" w:rsidRDefault="00AD3621" w:rsidP="00C51C5C">
      <w:pPr>
        <w:pStyle w:val="ListParagraph"/>
        <w:spacing w:line="100" w:lineRule="atLeast"/>
        <w:ind w:left="0"/>
        <w:rPr>
          <w:rFonts w:ascii="Cambria" w:hAnsi="Cambria" w:cs="Cambria"/>
        </w:rPr>
      </w:pPr>
    </w:p>
    <w:p w:rsidR="00AD3621" w:rsidRPr="005E3FDE" w:rsidRDefault="00AD3621" w:rsidP="00C51C5C">
      <w:pPr>
        <w:pStyle w:val="ListParagraph"/>
        <w:spacing w:line="100" w:lineRule="atLeast"/>
        <w:ind w:left="0"/>
        <w:rPr>
          <w:rFonts w:ascii="Cambria" w:hAnsi="Cambria" w:cs="Cambria"/>
          <w:b/>
          <w:bCs/>
        </w:rPr>
      </w:pPr>
      <w:r w:rsidRPr="005E3FDE">
        <w:rPr>
          <w:rFonts w:ascii="Cambria" w:hAnsi="Cambria" w:cs="Cambria"/>
          <w:b/>
          <w:bCs/>
        </w:rPr>
        <w:t>Recommendation:</w:t>
      </w:r>
    </w:p>
    <w:p w:rsidR="00AD3621" w:rsidRDefault="00AD3621" w:rsidP="00957CC9">
      <w:pPr>
        <w:pStyle w:val="ListParagraph"/>
        <w:spacing w:line="100" w:lineRule="atLeast"/>
        <w:ind w:left="0"/>
        <w:rPr>
          <w:ins w:id="49" w:author="pnettlefold" w:date="2012-04-11T14:06:00Z"/>
          <w:rFonts w:ascii="Cambria" w:hAnsi="Cambria" w:cs="Cambria"/>
        </w:rPr>
      </w:pPr>
      <w:r>
        <w:rPr>
          <w:rFonts w:ascii="Cambria" w:hAnsi="Cambria" w:cs="Cambria"/>
        </w:rPr>
        <w:t>The Review Team recommends that ICANN</w:t>
      </w:r>
      <w:ins w:id="50" w:author="pnettlefold" w:date="2012-04-11T14:06:00Z">
        <w:r>
          <w:rPr>
            <w:rFonts w:ascii="Cambria" w:hAnsi="Cambria" w:cs="Cambria"/>
          </w:rPr>
          <w:t xml:space="preserve"> should initiate processes to regulate and oversee privacy and proxy service providers.</w:t>
        </w:r>
      </w:ins>
    </w:p>
    <w:p w:rsidR="00AD3621" w:rsidRDefault="00AD3621" w:rsidP="00957CC9">
      <w:pPr>
        <w:pStyle w:val="ListParagraph"/>
        <w:spacing w:line="100" w:lineRule="atLeast"/>
        <w:ind w:left="0"/>
        <w:rPr>
          <w:ins w:id="51" w:author="pnettlefold" w:date="2012-04-11T14:06:00Z"/>
          <w:rFonts w:ascii="Cambria" w:hAnsi="Cambria" w:cs="Cambria"/>
        </w:rPr>
      </w:pPr>
    </w:p>
    <w:p w:rsidR="00AD3621" w:rsidRDefault="00AD3621" w:rsidP="00957CC9">
      <w:pPr>
        <w:pStyle w:val="ListParagraph"/>
        <w:spacing w:line="100" w:lineRule="atLeast"/>
        <w:ind w:left="0"/>
        <w:rPr>
          <w:ins w:id="52" w:author="pnettlefold" w:date="2012-04-11T14:14:00Z"/>
          <w:rFonts w:ascii="Cambria" w:hAnsi="Cambria" w:cs="Cambria"/>
        </w:rPr>
      </w:pPr>
      <w:ins w:id="53" w:author="pnettlefold" w:date="2012-04-11T14:06:00Z">
        <w:r>
          <w:rPr>
            <w:rFonts w:ascii="Cambria" w:hAnsi="Cambria" w:cs="Cambria"/>
          </w:rPr>
          <w:t>ICANN should develop these processes i</w:t>
        </w:r>
      </w:ins>
      <w:ins w:id="54" w:author="ZT Windows 7" w:date="2012-04-10T06:03:00Z">
        <w:del w:id="55" w:author="pnettlefold" w:date="2012-04-11T14:06:00Z">
          <w:r w:rsidDel="00C92949">
            <w:rPr>
              <w:rFonts w:ascii="Cambria" w:hAnsi="Cambria" w:cs="Cambria"/>
            </w:rPr>
            <w:delText>,</w:delText>
          </w:r>
          <w:r w:rsidRPr="00C90FE9" w:rsidDel="00C92949">
            <w:rPr>
              <w:rFonts w:ascii="Cambria" w:hAnsi="Cambria" w:cs="Cambria"/>
            </w:rPr>
            <w:delText xml:space="preserve"> </w:delText>
          </w:r>
          <w:r w:rsidDel="00C92949">
            <w:rPr>
              <w:rFonts w:ascii="Cambria" w:hAnsi="Cambria" w:cs="Cambria"/>
            </w:rPr>
            <w:delText>i</w:delText>
          </w:r>
        </w:del>
        <w:r>
          <w:rPr>
            <w:rFonts w:ascii="Cambria" w:hAnsi="Cambria" w:cs="Cambria"/>
          </w:rPr>
          <w:t>n consultation with all interested stakeholders</w:t>
        </w:r>
      </w:ins>
      <w:ins w:id="56" w:author="ZT Windows 7" w:date="2012-04-10T06:04:00Z">
        <w:del w:id="57" w:author="pnettlefold" w:date="2012-04-11T14:07:00Z">
          <w:r w:rsidDel="00C92949">
            <w:rPr>
              <w:rFonts w:ascii="Cambria" w:hAnsi="Cambria" w:cs="Cambria"/>
            </w:rPr>
            <w:delText>,</w:delText>
          </w:r>
        </w:del>
      </w:ins>
      <w:del w:id="58" w:author="pnettlefold" w:date="2012-04-11T14:07:00Z">
        <w:r w:rsidDel="00C92949">
          <w:rPr>
            <w:rFonts w:ascii="Cambria" w:hAnsi="Cambria" w:cs="Cambria"/>
          </w:rPr>
          <w:delText xml:space="preserve"> </w:delText>
        </w:r>
      </w:del>
      <w:ins w:id="59" w:author="ZT Windows 7" w:date="2012-04-10T06:03:00Z">
        <w:del w:id="60" w:author="pnettlefold" w:date="2012-04-11T14:07:00Z">
          <w:r w:rsidDel="00C92949">
            <w:rPr>
              <w:rFonts w:ascii="Cambria" w:hAnsi="Cambria" w:cs="Cambria"/>
            </w:rPr>
            <w:delText xml:space="preserve">give </w:delText>
          </w:r>
        </w:del>
      </w:ins>
      <w:ins w:id="61" w:author="ZT Windows 7" w:date="2012-04-10T06:04:00Z">
        <w:del w:id="62" w:author="pnettlefold" w:date="2012-04-11T14:07:00Z">
          <w:r w:rsidDel="00C92949">
            <w:rPr>
              <w:rFonts w:ascii="Cambria" w:hAnsi="Cambria" w:cs="Cambria"/>
            </w:rPr>
            <w:delText>urgent</w:delText>
          </w:r>
        </w:del>
      </w:ins>
      <w:ins w:id="63" w:author="ZT Windows 7" w:date="2012-04-10T06:03:00Z">
        <w:del w:id="64" w:author="pnettlefold" w:date="2012-04-11T14:07:00Z">
          <w:r w:rsidDel="00C92949">
            <w:rPr>
              <w:rFonts w:ascii="Cambria" w:hAnsi="Cambria" w:cs="Cambria"/>
            </w:rPr>
            <w:delText xml:space="preserve"> consideration to the </w:delText>
          </w:r>
        </w:del>
      </w:ins>
      <w:ins w:id="65" w:author="ZT Windows 7" w:date="2012-04-10T06:02:00Z">
        <w:del w:id="66" w:author="pnettlefold" w:date="2012-04-11T14:07:00Z">
          <w:r w:rsidDel="00C92949">
            <w:rPr>
              <w:rFonts w:ascii="Cambria" w:hAnsi="Cambria" w:cs="Cambria"/>
            </w:rPr>
            <w:delText>manner</w:delText>
          </w:r>
        </w:del>
      </w:ins>
      <w:ins w:id="67" w:author="ZT Windows 7" w:date="2012-04-10T06:09:00Z">
        <w:del w:id="68" w:author="pnettlefold" w:date="2012-04-11T14:07:00Z">
          <w:r w:rsidDel="00C92949">
            <w:rPr>
              <w:rFonts w:ascii="Cambria" w:hAnsi="Cambria" w:cs="Cambria"/>
            </w:rPr>
            <w:delText>(s)</w:delText>
          </w:r>
        </w:del>
      </w:ins>
      <w:ins w:id="69" w:author="ZT Windows 7" w:date="2012-04-10T06:02:00Z">
        <w:del w:id="70" w:author="pnettlefold" w:date="2012-04-11T14:07:00Z">
          <w:r w:rsidDel="00C92949">
            <w:rPr>
              <w:rFonts w:ascii="Cambria" w:hAnsi="Cambria" w:cs="Cambria"/>
            </w:rPr>
            <w:delText xml:space="preserve"> in </w:delText>
          </w:r>
        </w:del>
      </w:ins>
      <w:ins w:id="71" w:author="ZT Windows 7" w:date="2012-04-10T06:03:00Z">
        <w:del w:id="72" w:author="pnettlefold" w:date="2012-04-11T14:07:00Z">
          <w:r w:rsidDel="00C92949">
            <w:rPr>
              <w:rFonts w:ascii="Cambria" w:hAnsi="Cambria" w:cs="Cambria"/>
            </w:rPr>
            <w:delText>which</w:delText>
          </w:r>
        </w:del>
      </w:ins>
      <w:ins w:id="73" w:author="ZT Windows 7" w:date="2012-04-10T06:02:00Z">
        <w:del w:id="74" w:author="pnettlefold" w:date="2012-04-11T14:07:00Z">
          <w:r w:rsidDel="00C92949">
            <w:rPr>
              <w:rFonts w:ascii="Cambria" w:hAnsi="Cambria" w:cs="Cambria"/>
            </w:rPr>
            <w:delText xml:space="preserve"> </w:delText>
          </w:r>
        </w:del>
      </w:ins>
      <w:ins w:id="75" w:author="ZT Windows 7" w:date="2012-04-10T06:03:00Z">
        <w:del w:id="76" w:author="pnettlefold" w:date="2012-04-11T14:07:00Z">
          <w:r w:rsidDel="00C92949">
            <w:rPr>
              <w:rFonts w:ascii="Cambria" w:hAnsi="Cambria" w:cs="Cambria"/>
            </w:rPr>
            <w:delText>it might</w:delText>
          </w:r>
        </w:del>
      </w:ins>
      <w:del w:id="77" w:author="pnettlefold" w:date="2012-04-11T14:07:00Z">
        <w:r w:rsidDel="00C92949">
          <w:rPr>
            <w:rFonts w:ascii="Cambria" w:hAnsi="Cambria" w:cs="Cambria"/>
          </w:rPr>
          <w:delText>initiate processes to regulate and oversee privacy and proxy service providers, in consultation with all interested stakeholders</w:delText>
        </w:r>
      </w:del>
      <w:r>
        <w:rPr>
          <w:rFonts w:ascii="Cambria" w:hAnsi="Cambria" w:cs="Cambria"/>
        </w:rPr>
        <w:t xml:space="preserve">.  </w:t>
      </w:r>
    </w:p>
    <w:p w:rsidR="00AD3621" w:rsidRDefault="00AD3621" w:rsidP="00957CC9">
      <w:pPr>
        <w:pStyle w:val="ListParagraph"/>
        <w:spacing w:line="100" w:lineRule="atLeast"/>
        <w:ind w:left="0"/>
        <w:rPr>
          <w:ins w:id="78" w:author="pnettlefold" w:date="2012-04-11T14:14:00Z"/>
          <w:rFonts w:ascii="Cambria" w:hAnsi="Cambria" w:cs="Cambria"/>
        </w:rPr>
      </w:pPr>
    </w:p>
    <w:p w:rsidR="00AD3621" w:rsidRDefault="00AD3621" w:rsidP="00957CC9">
      <w:pPr>
        <w:pStyle w:val="ListParagraph"/>
        <w:spacing w:line="100" w:lineRule="atLeast"/>
        <w:ind w:left="0"/>
        <w:rPr>
          <w:ins w:id="79" w:author="pnettlefold" w:date="2012-04-11T14:14:00Z"/>
          <w:rFonts w:ascii="Cambria" w:hAnsi="Cambria" w:cs="Cambria"/>
        </w:rPr>
      </w:pPr>
      <w:ins w:id="80" w:author="kleiman" w:date="2012-04-11T12:18:00Z">
        <w:r>
          <w:rPr>
            <w:rFonts w:ascii="Cambria" w:hAnsi="Cambria" w:cs="Cambria"/>
          </w:rPr>
          <w:t xml:space="preserve">This work should build about the studies of </w:t>
        </w:r>
      </w:ins>
      <w:ins w:id="81" w:author="pnettlefold" w:date="2012-04-11T14:07:00Z">
        <w:del w:id="82" w:author="kleiman" w:date="2012-04-11T12:18:00Z">
          <w:r w:rsidDel="00B01B0D">
            <w:rPr>
              <w:rFonts w:ascii="Cambria" w:hAnsi="Cambria" w:cs="Cambria"/>
            </w:rPr>
            <w:delText>If appropriate</w:delText>
          </w:r>
        </w:del>
      </w:ins>
      <w:ins w:id="83" w:author="pnettlefold" w:date="2012-04-11T14:13:00Z">
        <w:del w:id="84" w:author="kleiman" w:date="2012-04-11T12:18:00Z">
          <w:r w:rsidDel="00B01B0D">
            <w:rPr>
              <w:rFonts w:ascii="Cambria" w:hAnsi="Cambria" w:cs="Cambria"/>
            </w:rPr>
            <w:delText xml:space="preserve">, this could include </w:delText>
          </w:r>
        </w:del>
      </w:ins>
      <w:ins w:id="85" w:author="Susan kawaguchi" w:date="2012-04-10T12:11:00Z">
        <w:del w:id="86" w:author="kleiman" w:date="2012-04-11T12:18:00Z">
          <w:r w:rsidDel="00B01B0D">
            <w:rPr>
              <w:rFonts w:ascii="Cambria" w:hAnsi="Cambria" w:cs="Cambria"/>
            </w:rPr>
            <w:delText>An important first step may be to</w:delText>
          </w:r>
        </w:del>
      </w:ins>
      <w:ins w:id="87" w:author="pnettlefold" w:date="2012-04-11T14:13:00Z">
        <w:del w:id="88" w:author="kleiman" w:date="2012-04-11T12:18:00Z">
          <w:r w:rsidDel="00B01B0D">
            <w:rPr>
              <w:rFonts w:ascii="Cambria" w:hAnsi="Cambria" w:cs="Cambria"/>
            </w:rPr>
            <w:delText>a</w:delText>
          </w:r>
        </w:del>
      </w:ins>
      <w:ins w:id="89" w:author="Susan kawaguchi" w:date="2012-04-10T12:11:00Z">
        <w:del w:id="90" w:author="kleiman" w:date="2012-04-11T12:18:00Z">
          <w:r w:rsidDel="00B01B0D">
            <w:rPr>
              <w:rFonts w:ascii="Cambria" w:hAnsi="Cambria" w:cs="Cambria"/>
            </w:rPr>
            <w:delText xml:space="preserve"> review </w:delText>
          </w:r>
        </w:del>
      </w:ins>
      <w:ins w:id="91" w:author="pnettlefold" w:date="2012-04-11T14:13:00Z">
        <w:del w:id="92" w:author="kleiman" w:date="2012-04-11T12:18:00Z">
          <w:r w:rsidDel="00B01B0D">
            <w:rPr>
              <w:rFonts w:ascii="Cambria" w:hAnsi="Cambria" w:cs="Cambria"/>
            </w:rPr>
            <w:delText xml:space="preserve">of </w:delText>
          </w:r>
        </w:del>
      </w:ins>
      <w:ins w:id="93" w:author="Susan kawaguchi" w:date="2012-04-10T12:11:00Z">
        <w:r>
          <w:rPr>
            <w:rFonts w:ascii="Cambria" w:hAnsi="Cambria" w:cs="Cambria"/>
          </w:rPr>
          <w:t>existing practices</w:t>
        </w:r>
      </w:ins>
      <w:ins w:id="94" w:author="kleiman" w:date="2012-04-11T12:18:00Z">
        <w:r>
          <w:rPr>
            <w:rFonts w:ascii="Cambria" w:hAnsi="Cambria" w:cs="Cambria"/>
          </w:rPr>
          <w:t xml:space="preserve"> </w:t>
        </w:r>
      </w:ins>
      <w:ins w:id="95" w:author="Susan kawaguchi" w:date="2012-04-10T12:11:00Z">
        <w:del w:id="96" w:author="kleiman" w:date="2012-04-11T12:18:00Z">
          <w:r w:rsidDel="00B01B0D">
            <w:rPr>
              <w:rFonts w:ascii="Cambria" w:hAnsi="Cambria" w:cs="Cambria"/>
            </w:rPr>
            <w:delText xml:space="preserve"> </w:delText>
          </w:r>
        </w:del>
        <w:del w:id="97" w:author="pnettlefold" w:date="2012-04-11T14:13:00Z">
          <w:r w:rsidDel="006A136E">
            <w:rPr>
              <w:rFonts w:ascii="Cambria" w:hAnsi="Cambria" w:cs="Cambria"/>
            </w:rPr>
            <w:delText>by reaching out to</w:delText>
          </w:r>
        </w:del>
      </w:ins>
      <w:ins w:id="98" w:author="pnettlefold" w:date="2012-04-11T14:13:00Z">
        <w:r>
          <w:rPr>
            <w:rFonts w:ascii="Cambria" w:hAnsi="Cambria" w:cs="Cambria"/>
          </w:rPr>
          <w:t>used by</w:t>
        </w:r>
      </w:ins>
      <w:ins w:id="99" w:author="Susan kawaguchi" w:date="2012-04-10T12:11:00Z">
        <w:r>
          <w:rPr>
            <w:rFonts w:ascii="Cambria" w:hAnsi="Cambria" w:cs="Cambria"/>
          </w:rPr>
          <w:t xml:space="preserve"> proxy/privacy service providers</w:t>
        </w:r>
        <w:del w:id="100" w:author="pnettlefold" w:date="2012-04-11T14:14:00Z">
          <w:r w:rsidDel="006A136E">
            <w:rPr>
              <w:rFonts w:ascii="Cambria" w:hAnsi="Cambria" w:cs="Cambria"/>
            </w:rPr>
            <w:delText xml:space="preserve"> </w:delText>
          </w:r>
        </w:del>
      </w:ins>
      <w:ins w:id="101" w:author="kleiman" w:date="2012-04-11T12:18:00Z">
        <w:r>
          <w:rPr>
            <w:rFonts w:ascii="Cambria" w:hAnsi="Cambria" w:cs="Cambria"/>
          </w:rPr>
          <w:t xml:space="preserve"> now taking place within the GNSO. </w:t>
        </w:r>
      </w:ins>
      <w:ins w:id="102" w:author="Susan kawaguchi" w:date="2012-04-10T12:11:00Z">
        <w:del w:id="103" w:author="pnettlefold" w:date="2012-04-11T14:14:00Z">
          <w:r w:rsidDel="006A136E">
            <w:rPr>
              <w:rFonts w:ascii="Cambria" w:hAnsi="Cambria" w:cs="Cambria"/>
            </w:rPr>
            <w:delText>to create a discussion which sets out current processes followed by those service providers</w:delText>
          </w:r>
        </w:del>
        <w:r>
          <w:rPr>
            <w:rFonts w:ascii="Cambria" w:hAnsi="Cambria" w:cs="Cambria"/>
          </w:rPr>
          <w:t xml:space="preserve">.  </w:t>
        </w:r>
      </w:ins>
    </w:p>
    <w:p w:rsidR="00AD3621" w:rsidRDefault="00AD3621" w:rsidP="00957CC9">
      <w:pPr>
        <w:pStyle w:val="ListParagraph"/>
        <w:spacing w:line="100" w:lineRule="atLeast"/>
        <w:ind w:left="0"/>
        <w:rPr>
          <w:ins w:id="104" w:author="Susan kawaguchi" w:date="2012-04-10T12:11:00Z"/>
          <w:rFonts w:ascii="Cambria" w:hAnsi="Cambria" w:cs="Cambria"/>
        </w:rPr>
      </w:pPr>
    </w:p>
    <w:p w:rsidR="00AD3621" w:rsidRDefault="00AD3621" w:rsidP="00C51C5C">
      <w:pPr>
        <w:pStyle w:val="ListParagraph"/>
        <w:spacing w:line="100" w:lineRule="atLeast"/>
        <w:ind w:left="0"/>
        <w:rPr>
          <w:rFonts w:ascii="Cambria" w:hAnsi="Cambria" w:cs="Cambria"/>
        </w:rPr>
      </w:pPr>
      <w:r>
        <w:rPr>
          <w:rFonts w:ascii="Cambria" w:hAnsi="Cambria" w:cs="Cambria"/>
        </w:rPr>
        <w:t>The review team consider</w:t>
      </w:r>
      <w:ins w:id="105" w:author="kleiman" w:date="2012-04-11T12:19:00Z">
        <w:r>
          <w:rPr>
            <w:rFonts w:ascii="Cambria" w:hAnsi="Cambria" w:cs="Cambria"/>
          </w:rPr>
          <w:t>s</w:t>
        </w:r>
      </w:ins>
      <w:del w:id="106" w:author="kleiman" w:date="2012-04-11T12:19:00Z">
        <w:r w:rsidDel="00B01B0D">
          <w:rPr>
            <w:rFonts w:ascii="Cambria" w:hAnsi="Cambria" w:cs="Cambria"/>
          </w:rPr>
          <w:delText>ed</w:delText>
        </w:r>
      </w:del>
      <w:r>
        <w:rPr>
          <w:rFonts w:ascii="Cambria" w:hAnsi="Cambria" w:cs="Cambria"/>
        </w:rPr>
        <w:t xml:space="preserve"> that one possible approach to achieving this would be to establish</w:t>
      </w:r>
      <w:ins w:id="107" w:author="ZT Windows 7" w:date="2012-04-10T06:10:00Z">
        <w:r>
          <w:rPr>
            <w:rFonts w:ascii="Cambria" w:hAnsi="Cambria" w:cs="Cambria"/>
          </w:rPr>
          <w:t>, thro</w:t>
        </w:r>
      </w:ins>
      <w:ins w:id="108" w:author="Susan kawaguchi" w:date="2012-04-10T12:11:00Z">
        <w:r>
          <w:rPr>
            <w:rFonts w:ascii="Cambria" w:hAnsi="Cambria" w:cs="Cambria"/>
          </w:rPr>
          <w:t>ugh</w:t>
        </w:r>
      </w:ins>
      <w:ins w:id="109" w:author="ZT Windows 7" w:date="2012-04-10T06:10:00Z">
        <w:del w:id="110" w:author="Susan kawaguchi" w:date="2012-04-10T12:11:00Z">
          <w:r w:rsidDel="00957CC9">
            <w:rPr>
              <w:rFonts w:ascii="Cambria" w:hAnsi="Cambria" w:cs="Cambria"/>
            </w:rPr>
            <w:delText>ugh a policy development process</w:delText>
          </w:r>
        </w:del>
        <w:r>
          <w:rPr>
            <w:rFonts w:ascii="Cambria" w:hAnsi="Cambria" w:cs="Cambria"/>
          </w:rPr>
          <w:t xml:space="preserve"> </w:t>
        </w:r>
        <w:del w:id="111" w:author="Susan kawaguchi" w:date="2012-04-10T12:11:00Z">
          <w:r w:rsidDel="00957CC9">
            <w:rPr>
              <w:rFonts w:ascii="Cambria" w:hAnsi="Cambria" w:cs="Cambria"/>
            </w:rPr>
            <w:delText>or othe</w:delText>
          </w:r>
        </w:del>
      </w:ins>
      <w:ins w:id="112" w:author="Susan kawaguchi" w:date="2012-04-10T12:12:00Z">
        <w:r>
          <w:rPr>
            <w:rFonts w:ascii="Cambria" w:hAnsi="Cambria" w:cs="Cambria"/>
          </w:rPr>
          <w:t>the</w:t>
        </w:r>
      </w:ins>
      <w:ins w:id="113" w:author="ZT Windows 7" w:date="2012-04-10T06:10:00Z">
        <w:del w:id="114" w:author="Susan kawaguchi" w:date="2012-04-10T12:11:00Z">
          <w:r w:rsidDel="00957CC9">
            <w:rPr>
              <w:rFonts w:ascii="Cambria" w:hAnsi="Cambria" w:cs="Cambria"/>
            </w:rPr>
            <w:delText>r</w:delText>
          </w:r>
        </w:del>
        <w:r>
          <w:rPr>
            <w:rFonts w:ascii="Cambria" w:hAnsi="Cambria" w:cs="Cambria"/>
          </w:rPr>
          <w:t xml:space="preserve"> appropriate </w:t>
        </w:r>
        <w:commentRangeStart w:id="115"/>
        <w:r>
          <w:rPr>
            <w:rFonts w:ascii="Cambria" w:hAnsi="Cambria" w:cs="Cambria"/>
          </w:rPr>
          <w:t>means</w:t>
        </w:r>
      </w:ins>
      <w:commentRangeEnd w:id="115"/>
      <w:r>
        <w:rPr>
          <w:rStyle w:val="CommentReference"/>
        </w:rPr>
        <w:commentReference w:id="115"/>
      </w:r>
      <w:ins w:id="117" w:author="ZT Windows 7" w:date="2012-04-10T06:10:00Z">
        <w:r>
          <w:rPr>
            <w:rFonts w:ascii="Cambria" w:hAnsi="Cambria" w:cs="Cambria"/>
          </w:rPr>
          <w:t>,</w:t>
        </w:r>
      </w:ins>
      <w:r>
        <w:rPr>
          <w:rFonts w:ascii="Cambria" w:hAnsi="Cambria" w:cs="Cambria"/>
        </w:rPr>
        <w:t xml:space="preserve"> </w:t>
      </w:r>
      <w:r w:rsidRPr="005E3FDE">
        <w:rPr>
          <w:rFonts w:ascii="Cambria" w:hAnsi="Cambria" w:cs="Cambria"/>
        </w:rPr>
        <w:t xml:space="preserve">an accreditation system for all </w:t>
      </w:r>
      <w:r>
        <w:rPr>
          <w:rFonts w:ascii="Cambria" w:hAnsi="Cambria" w:cs="Cambria"/>
        </w:rPr>
        <w:t>proxy/</w:t>
      </w:r>
      <w:r w:rsidRPr="005E3FDE">
        <w:rPr>
          <w:rFonts w:ascii="Cambria" w:hAnsi="Cambria" w:cs="Cambria"/>
        </w:rPr>
        <w:t xml:space="preserve">privacy service providers. As part of this process, ICANN should consider the merits (if any) of establishing or maintaining a distinction between privacy and proxy services. </w:t>
      </w:r>
      <w:ins w:id="118" w:author="kleiman" w:date="2012-04-11T12:19:00Z">
        <w:r>
          <w:rPr>
            <w:rFonts w:ascii="Cambria" w:hAnsi="Cambria" w:cs="Cambria"/>
          </w:rPr>
          <w:t>[footnote to the two definitions]</w:t>
        </w:r>
      </w:ins>
    </w:p>
    <w:p w:rsidR="00AD3621" w:rsidRDefault="00AD3621" w:rsidP="00C51C5C">
      <w:pPr>
        <w:pStyle w:val="ListParagraph"/>
        <w:spacing w:line="100" w:lineRule="atLeast"/>
        <w:ind w:left="0"/>
        <w:rPr>
          <w:rFonts w:ascii="Cambria" w:hAnsi="Cambria" w:cs="Cambria"/>
        </w:rPr>
      </w:pPr>
    </w:p>
    <w:p w:rsidR="00AD3621" w:rsidRPr="005E3FDE" w:rsidRDefault="00AD3621" w:rsidP="00C51C5C">
      <w:pPr>
        <w:pStyle w:val="ListParagraph"/>
        <w:spacing w:line="100" w:lineRule="atLeast"/>
        <w:ind w:left="0"/>
        <w:rPr>
          <w:rFonts w:ascii="Cambria" w:hAnsi="Cambria" w:cs="Cambria"/>
        </w:rPr>
      </w:pPr>
      <w:r>
        <w:rPr>
          <w:rFonts w:ascii="Cambria" w:hAnsi="Cambria" w:cs="Cambria"/>
        </w:rPr>
        <w:t xml:space="preserve">The goal of this process should be to </w:t>
      </w:r>
      <w:r w:rsidRPr="005E3FDE">
        <w:rPr>
          <w:rFonts w:ascii="Cambria" w:hAnsi="Cambria" w:cs="Cambria"/>
        </w:rPr>
        <w:t xml:space="preserve">provide clear, consistent and enforceable requirements for the operation of these services consistent with national laws, and </w:t>
      </w:r>
      <w:r>
        <w:rPr>
          <w:rFonts w:ascii="Cambria" w:hAnsi="Cambria" w:cs="Cambria"/>
        </w:rPr>
        <w:t xml:space="preserve">to </w:t>
      </w:r>
      <w:r w:rsidRPr="005E3FDE">
        <w:rPr>
          <w:rFonts w:ascii="Cambria" w:hAnsi="Cambria" w:cs="Cambria"/>
        </w:rPr>
        <w:t>strik</w:t>
      </w:r>
      <w:r>
        <w:rPr>
          <w:rFonts w:ascii="Cambria" w:hAnsi="Cambria" w:cs="Cambria"/>
        </w:rPr>
        <w:t>e</w:t>
      </w:r>
      <w:r w:rsidRPr="005E3FDE">
        <w:rPr>
          <w:rFonts w:ascii="Cambria" w:hAnsi="Cambria" w:cs="Cambria"/>
        </w:rPr>
        <w:t xml:space="preserve"> an appropriate balance between stakeholders with competing but legitimate interests. At a minimum, this would include privacy, </w:t>
      </w:r>
      <w:ins w:id="119" w:author="kleiman" w:date="2012-04-11T12:19:00Z">
        <w:r>
          <w:rPr>
            <w:rFonts w:ascii="Cambria" w:hAnsi="Cambria" w:cs="Cambria"/>
          </w:rPr>
          <w:t xml:space="preserve">data protection, </w:t>
        </w:r>
      </w:ins>
      <w:r w:rsidRPr="005E3FDE">
        <w:rPr>
          <w:rFonts w:ascii="Cambria" w:hAnsi="Cambria" w:cs="Cambria"/>
        </w:rPr>
        <w:t>law enforcement</w:t>
      </w:r>
      <w:ins w:id="120" w:author="kleiman" w:date="2012-04-11T12:19:00Z">
        <w:r>
          <w:rPr>
            <w:rFonts w:ascii="Cambria" w:hAnsi="Cambria" w:cs="Cambria"/>
          </w:rPr>
          <w:t xml:space="preserve">, </w:t>
        </w:r>
      </w:ins>
      <w:del w:id="121" w:author="kleiman" w:date="2012-04-11T12:19:00Z">
        <w:r w:rsidRPr="005E3FDE" w:rsidDel="00B01B0D">
          <w:rPr>
            <w:rFonts w:ascii="Cambria" w:hAnsi="Cambria" w:cs="Cambria"/>
          </w:rPr>
          <w:delText xml:space="preserve"> and </w:delText>
        </w:r>
      </w:del>
      <w:r w:rsidRPr="005E3FDE">
        <w:rPr>
          <w:rFonts w:ascii="Cambria" w:hAnsi="Cambria" w:cs="Cambria"/>
        </w:rPr>
        <w:t>the industry around law enforcement</w:t>
      </w:r>
      <w:ins w:id="122" w:author="kleiman" w:date="2012-04-11T12:19:00Z">
        <w:r>
          <w:rPr>
            <w:rFonts w:ascii="Cambria" w:hAnsi="Cambria" w:cs="Cambria"/>
          </w:rPr>
          <w:t xml:space="preserve"> and the human rights community</w:t>
        </w:r>
      </w:ins>
      <w:r w:rsidRPr="005E3FDE">
        <w:rPr>
          <w:rFonts w:ascii="Cambria" w:hAnsi="Cambria" w:cs="Cambria"/>
        </w:rPr>
        <w:t xml:space="preserve">. </w:t>
      </w:r>
    </w:p>
    <w:p w:rsidR="00AD3621" w:rsidRPr="005E3FDE" w:rsidRDefault="00AD3621" w:rsidP="00C51C5C">
      <w:pPr>
        <w:pStyle w:val="ListParagraph"/>
        <w:spacing w:line="100" w:lineRule="atLeast"/>
        <w:ind w:left="0"/>
        <w:rPr>
          <w:rFonts w:ascii="Cambria" w:hAnsi="Cambria" w:cs="Cambria"/>
        </w:rPr>
      </w:pPr>
    </w:p>
    <w:p w:rsidR="00AD3621" w:rsidRPr="005E3FDE" w:rsidRDefault="00AD3621" w:rsidP="00C51C5C">
      <w:pPr>
        <w:pStyle w:val="ListParagraph"/>
        <w:spacing w:line="100" w:lineRule="atLeast"/>
        <w:ind w:left="0"/>
        <w:rPr>
          <w:rFonts w:ascii="Cambria" w:hAnsi="Cambria" w:cs="Cambria"/>
        </w:rPr>
      </w:pPr>
      <w:r w:rsidRPr="005E3FDE">
        <w:rPr>
          <w:rFonts w:ascii="Cambria" w:hAnsi="Cambria" w:cs="Cambria"/>
        </w:rPr>
        <w:t xml:space="preserve">ICANN </w:t>
      </w:r>
      <w:ins w:id="123" w:author="ZT Windows 7" w:date="2012-04-10T06:05:00Z">
        <w:r>
          <w:rPr>
            <w:rFonts w:ascii="Cambria" w:hAnsi="Cambria" w:cs="Cambria"/>
          </w:rPr>
          <w:t>c</w:t>
        </w:r>
      </w:ins>
      <w:del w:id="124" w:author="ZT Windows 7" w:date="2012-04-10T06:05:00Z">
        <w:r w:rsidDel="00C90FE9">
          <w:rPr>
            <w:rFonts w:ascii="Cambria" w:hAnsi="Cambria" w:cs="Cambria"/>
          </w:rPr>
          <w:delText>sh</w:delText>
        </w:r>
      </w:del>
      <w:r>
        <w:rPr>
          <w:rFonts w:ascii="Cambria" w:hAnsi="Cambria" w:cs="Cambria"/>
        </w:rPr>
        <w:t>ould</w:t>
      </w:r>
      <w:ins w:id="125" w:author="ZT Windows 7" w:date="2012-04-10T06:05:00Z">
        <w:r>
          <w:rPr>
            <w:rFonts w:ascii="Cambria" w:hAnsi="Cambria" w:cs="Cambria"/>
          </w:rPr>
          <w:t>, for example,</w:t>
        </w:r>
      </w:ins>
      <w:r w:rsidRPr="005E3FDE">
        <w:rPr>
          <w:rFonts w:ascii="Cambria" w:hAnsi="Cambria" w:cs="Cambria"/>
        </w:rPr>
        <w:t xml:space="preserve"> use a mix of incentives and </w:t>
      </w:r>
      <w:ins w:id="126" w:author="pnettlefold" w:date="2012-04-11T14:03:00Z">
        <w:r>
          <w:rPr>
            <w:rFonts w:ascii="Cambria" w:hAnsi="Cambria" w:cs="Cambria"/>
          </w:rPr>
          <w:t xml:space="preserve">graduated </w:t>
        </w:r>
      </w:ins>
      <w:r w:rsidRPr="005E3FDE">
        <w:rPr>
          <w:rFonts w:ascii="Cambria" w:hAnsi="Cambria" w:cs="Cambria"/>
        </w:rPr>
        <w:t>s</w:t>
      </w:r>
      <w:r>
        <w:rPr>
          <w:rFonts w:ascii="Cambria" w:hAnsi="Cambria" w:cs="Cambria"/>
        </w:rPr>
        <w:t>anctions to encourage proxy/</w:t>
      </w:r>
      <w:r w:rsidRPr="005E3FDE">
        <w:rPr>
          <w:rFonts w:ascii="Cambria" w:hAnsi="Cambria" w:cs="Cambria"/>
        </w:rPr>
        <w:t>privacy service providers to become accredited, and to ensure that registrars do not knowingly accept registrations from unaccredited providers.</w:t>
      </w:r>
    </w:p>
    <w:p w:rsidR="00AD3621" w:rsidRPr="005E3FDE" w:rsidRDefault="00AD3621" w:rsidP="00C51C5C">
      <w:pPr>
        <w:pStyle w:val="ListParagraph"/>
        <w:spacing w:line="100" w:lineRule="atLeast"/>
        <w:ind w:left="0"/>
        <w:rPr>
          <w:rFonts w:ascii="Cambria" w:hAnsi="Cambria" w:cs="Cambria"/>
        </w:rPr>
      </w:pPr>
    </w:p>
    <w:p w:rsidR="00AD3621" w:rsidRPr="005E3FDE" w:rsidRDefault="00AD3621" w:rsidP="00C51C5C">
      <w:pPr>
        <w:spacing w:line="100" w:lineRule="atLeast"/>
        <w:rPr>
          <w:rFonts w:ascii="Cambria" w:hAnsi="Cambria" w:cs="Cambria"/>
        </w:rPr>
      </w:pPr>
      <w:commentRangeStart w:id="127"/>
      <w:r w:rsidRPr="005E3FDE">
        <w:rPr>
          <w:rFonts w:ascii="Cambria" w:hAnsi="Cambria" w:cs="Cambria"/>
        </w:rPr>
        <w:t xml:space="preserve">ICANN </w:t>
      </w:r>
      <w:ins w:id="128" w:author="ZT Windows 7" w:date="2012-04-10T06:06:00Z">
        <w:r>
          <w:rPr>
            <w:rFonts w:ascii="Cambria" w:hAnsi="Cambria" w:cs="Cambria"/>
          </w:rPr>
          <w:t>c</w:t>
        </w:r>
      </w:ins>
      <w:del w:id="129" w:author="ZT Windows 7" w:date="2012-04-10T06:06:00Z">
        <w:r w:rsidDel="00C90FE9">
          <w:rPr>
            <w:rFonts w:ascii="Cambria" w:hAnsi="Cambria" w:cs="Cambria"/>
          </w:rPr>
          <w:delText>sh</w:delText>
        </w:r>
      </w:del>
      <w:r>
        <w:rPr>
          <w:rFonts w:ascii="Cambria" w:hAnsi="Cambria" w:cs="Cambria"/>
        </w:rPr>
        <w:t xml:space="preserve">ould </w:t>
      </w:r>
      <w:r w:rsidRPr="005E3FDE">
        <w:rPr>
          <w:rFonts w:ascii="Cambria" w:hAnsi="Cambria" w:cs="Cambria"/>
        </w:rPr>
        <w:t xml:space="preserve">develop a graduated and enforceable series of penalties for proxy/privacy service providers who violate the requirements, with a clear path to de-accreditation </w:t>
      </w:r>
      <w:commentRangeStart w:id="130"/>
      <w:r w:rsidRPr="005E3FDE">
        <w:rPr>
          <w:rFonts w:ascii="Cambria" w:hAnsi="Cambria" w:cs="Cambria"/>
        </w:rPr>
        <w:t>for repeat, serial or otherwise serious breaches.</w:t>
      </w:r>
      <w:commentRangeEnd w:id="130"/>
      <w:r>
        <w:rPr>
          <w:rStyle w:val="CommentReference"/>
        </w:rPr>
        <w:commentReference w:id="130"/>
      </w:r>
    </w:p>
    <w:p w:rsidR="00AD3621" w:rsidRPr="005E3FDE" w:rsidRDefault="00AD3621" w:rsidP="00C51C5C">
      <w:pPr>
        <w:spacing w:line="100" w:lineRule="atLeast"/>
        <w:rPr>
          <w:rFonts w:ascii="Cambria" w:hAnsi="Cambria" w:cs="Cambria"/>
        </w:rPr>
      </w:pPr>
    </w:p>
    <w:commentRangeEnd w:id="127"/>
    <w:p w:rsidR="00AD3621" w:rsidRPr="005E3FDE" w:rsidRDefault="00AD3621" w:rsidP="00C51C5C">
      <w:pPr>
        <w:pStyle w:val="ListParagraph"/>
        <w:spacing w:line="100" w:lineRule="atLeast"/>
        <w:ind w:left="0"/>
        <w:rPr>
          <w:rFonts w:ascii="Cambria" w:hAnsi="Cambria" w:cs="Cambria"/>
        </w:rPr>
      </w:pPr>
      <w:r>
        <w:rPr>
          <w:rStyle w:val="CommentReference"/>
        </w:rPr>
        <w:commentReference w:id="127"/>
      </w:r>
      <w:r>
        <w:rPr>
          <w:rFonts w:ascii="Cambria" w:hAnsi="Cambria" w:cs="Cambria"/>
        </w:rPr>
        <w:t xml:space="preserve"> In </w:t>
      </w:r>
      <w:ins w:id="131" w:author="kleiman" w:date="2012-04-11T12:21:00Z">
        <w:r>
          <w:rPr>
            <w:rFonts w:ascii="Cambria" w:hAnsi="Cambria" w:cs="Cambria"/>
          </w:rPr>
          <w:t xml:space="preserve">considering </w:t>
        </w:r>
      </w:ins>
      <w:del w:id="132" w:author="kleiman" w:date="2012-04-11T12:21:00Z">
        <w:r w:rsidDel="00B01B0D">
          <w:rPr>
            <w:rFonts w:ascii="Cambria" w:hAnsi="Cambria" w:cs="Cambria"/>
          </w:rPr>
          <w:delText xml:space="preserve">developing </w:delText>
        </w:r>
      </w:del>
      <w:r>
        <w:rPr>
          <w:rFonts w:ascii="Cambria" w:hAnsi="Cambria" w:cs="Cambria"/>
        </w:rPr>
        <w:t>the process to regulate and oversee privacy/</w:t>
      </w:r>
      <w:r w:rsidRPr="005E3FDE">
        <w:rPr>
          <w:rFonts w:ascii="Cambria" w:hAnsi="Cambria" w:cs="Cambria"/>
        </w:rPr>
        <w:t>proxy service providers</w:t>
      </w:r>
      <w:r>
        <w:rPr>
          <w:rFonts w:ascii="Cambria" w:hAnsi="Cambria" w:cs="Cambria"/>
        </w:rPr>
        <w:t>, consideration should be given to the following objectives</w:t>
      </w:r>
      <w:r w:rsidRPr="005E3FDE">
        <w:rPr>
          <w:rFonts w:ascii="Cambria" w:hAnsi="Cambria" w:cs="Cambria"/>
        </w:rPr>
        <w:t xml:space="preserve">: </w:t>
      </w:r>
    </w:p>
    <w:p w:rsidR="00AD3621" w:rsidRPr="005E3FDE" w:rsidRDefault="00AD3621" w:rsidP="00282143">
      <w:pPr>
        <w:pStyle w:val="ListParagraph"/>
        <w:widowControl w:val="0"/>
        <w:suppressAutoHyphens w:val="0"/>
        <w:autoSpaceDE w:val="0"/>
        <w:autoSpaceDN w:val="0"/>
        <w:adjustRightInd w:val="0"/>
        <w:ind w:left="360"/>
        <w:rPr>
          <w:rFonts w:ascii="Cambria" w:hAnsi="Cambria" w:cs="Cambria"/>
        </w:rPr>
      </w:pPr>
    </w:p>
    <w:p w:rsidR="00AD3621" w:rsidRPr="005E3FDE" w:rsidRDefault="00AD3621" w:rsidP="00282143">
      <w:pPr>
        <w:pStyle w:val="ListParagraph"/>
        <w:widowControl w:val="0"/>
        <w:numPr>
          <w:ilvl w:val="0"/>
          <w:numId w:val="3"/>
        </w:numPr>
        <w:spacing w:line="240" w:lineRule="atLeast"/>
        <w:rPr>
          <w:rFonts w:ascii="Cambria" w:hAnsi="Cambria" w:cs="Cambria"/>
        </w:rPr>
      </w:pPr>
      <w:r w:rsidRPr="005E3FDE">
        <w:rPr>
          <w:rFonts w:ascii="Cambria" w:hAnsi="Cambria" w:cs="Cambria"/>
        </w:rPr>
        <w:t>Clearly label</w:t>
      </w:r>
      <w:r>
        <w:rPr>
          <w:rFonts w:ascii="Cambria" w:hAnsi="Cambria" w:cs="Cambria"/>
        </w:rPr>
        <w:t>ing</w:t>
      </w:r>
      <w:r w:rsidRPr="005E3FDE">
        <w:rPr>
          <w:rFonts w:ascii="Cambria" w:hAnsi="Cambria" w:cs="Cambria"/>
        </w:rPr>
        <w:t xml:space="preserve"> WHOIS entries to indicate that registrations have been made by a privacy or proxy service</w:t>
      </w:r>
    </w:p>
    <w:p w:rsidR="00AD3621" w:rsidRPr="005E3FDE" w:rsidRDefault="00AD3621" w:rsidP="00282143">
      <w:pPr>
        <w:pStyle w:val="ListParagraph"/>
        <w:widowControl w:val="0"/>
        <w:numPr>
          <w:ilvl w:val="0"/>
          <w:numId w:val="3"/>
        </w:numPr>
        <w:spacing w:line="240" w:lineRule="atLeast"/>
        <w:rPr>
          <w:rFonts w:ascii="Cambria" w:hAnsi="Cambria" w:cs="Cambria"/>
        </w:rPr>
      </w:pPr>
      <w:commentRangeStart w:id="133"/>
      <w:r w:rsidRPr="005E3FDE">
        <w:rPr>
          <w:rFonts w:ascii="Cambria" w:hAnsi="Cambria" w:cs="Cambria"/>
        </w:rPr>
        <w:t>Provid</w:t>
      </w:r>
      <w:r>
        <w:rPr>
          <w:rFonts w:ascii="Cambria" w:hAnsi="Cambria" w:cs="Cambria"/>
        </w:rPr>
        <w:t>ing</w:t>
      </w:r>
      <w:r w:rsidRPr="005E3FDE">
        <w:rPr>
          <w:rFonts w:ascii="Cambria" w:hAnsi="Cambria" w:cs="Cambria"/>
        </w:rPr>
        <w:t xml:space="preserve"> full </w:t>
      </w:r>
      <w:r>
        <w:rPr>
          <w:rFonts w:ascii="Cambria" w:hAnsi="Cambria" w:cs="Cambria"/>
        </w:rPr>
        <w:t xml:space="preserve">WHOIS </w:t>
      </w:r>
      <w:r w:rsidRPr="005E3FDE">
        <w:rPr>
          <w:rFonts w:ascii="Cambria" w:hAnsi="Cambria" w:cs="Cambria"/>
        </w:rPr>
        <w:t>contact details, which are contactable and responsive</w:t>
      </w:r>
      <w:commentRangeEnd w:id="133"/>
      <w:r>
        <w:rPr>
          <w:rStyle w:val="CommentReference"/>
        </w:rPr>
        <w:commentReference w:id="133"/>
      </w:r>
    </w:p>
    <w:p w:rsidR="00AD3621" w:rsidRDefault="00AD3621" w:rsidP="00282143">
      <w:pPr>
        <w:pStyle w:val="ListParagraph"/>
        <w:widowControl w:val="0"/>
        <w:numPr>
          <w:ilvl w:val="0"/>
          <w:numId w:val="3"/>
        </w:numPr>
        <w:spacing w:line="240" w:lineRule="atLeast"/>
        <w:rPr>
          <w:ins w:id="134" w:author="Susan kawaguchi" w:date="2012-04-10T12:09:00Z"/>
          <w:rFonts w:ascii="Cambria" w:hAnsi="Cambria" w:cs="Cambria"/>
        </w:rPr>
      </w:pPr>
      <w:r w:rsidRPr="005E3FDE">
        <w:rPr>
          <w:rFonts w:ascii="Cambria" w:hAnsi="Cambria" w:cs="Cambria"/>
        </w:rPr>
        <w:t>Adopt</w:t>
      </w:r>
      <w:r>
        <w:rPr>
          <w:rFonts w:ascii="Cambria" w:hAnsi="Cambria" w:cs="Cambria"/>
        </w:rPr>
        <w:t>ing</w:t>
      </w:r>
      <w:r w:rsidRPr="005E3FDE">
        <w:rPr>
          <w:rFonts w:ascii="Cambria" w:hAnsi="Cambria" w:cs="Cambria"/>
        </w:rPr>
        <w:t xml:space="preserve"> agreed standardized relay and reveal processes and timeframes (these should be clearly published, and pro-actively advised to potential users of these service so they can make informed choices based on their individual circumstances)</w:t>
      </w:r>
    </w:p>
    <w:p w:rsidR="00AD3621" w:rsidRPr="005E3FDE" w:rsidRDefault="00AD3621" w:rsidP="00957CC9">
      <w:pPr>
        <w:pStyle w:val="ListParagraph"/>
        <w:numPr>
          <w:ilvl w:val="0"/>
          <w:numId w:val="3"/>
        </w:numPr>
        <w:spacing w:line="100" w:lineRule="atLeast"/>
        <w:rPr>
          <w:ins w:id="135" w:author="Susan kawaguchi" w:date="2012-04-10T12:09:00Z"/>
          <w:rFonts w:ascii="Cambria" w:hAnsi="Cambria" w:cs="Cambria"/>
        </w:rPr>
      </w:pPr>
      <w:ins w:id="136" w:author="Susan kawaguchi" w:date="2012-04-10T12:09:00Z">
        <w:r>
          <w:rPr>
            <w:rFonts w:ascii="Cambria" w:hAnsi="Cambria" w:cs="Cambria"/>
          </w:rPr>
          <w:t>Registrars should disclose their relationship with any proxy/privacy service provider</w:t>
        </w:r>
      </w:ins>
    </w:p>
    <w:p w:rsidR="00AD3621" w:rsidRDefault="00AD3621" w:rsidP="00AD3621">
      <w:pPr>
        <w:pStyle w:val="ListParagraph"/>
        <w:widowControl w:val="0"/>
        <w:spacing w:line="240" w:lineRule="atLeast"/>
        <w:ind w:left="1080"/>
        <w:rPr>
          <w:rFonts w:ascii="Cambria" w:hAnsi="Cambria" w:cs="Cambria"/>
        </w:rPr>
        <w:pPrChange w:id="137" w:author="Susan kawaguchi" w:date="2012-04-10T12:09:00Z">
          <w:pPr>
            <w:pStyle w:val="ListParagraph"/>
            <w:widowControl w:val="0"/>
            <w:numPr>
              <w:numId w:val="3"/>
            </w:numPr>
            <w:spacing w:line="240" w:lineRule="atLeast"/>
            <w:ind w:left="1080" w:hanging="360"/>
          </w:pPr>
        </w:pPrChange>
      </w:pPr>
    </w:p>
    <w:p w:rsidR="00AD3621" w:rsidRPr="005E3FDE" w:rsidRDefault="00AD3621" w:rsidP="00282143">
      <w:pPr>
        <w:pStyle w:val="ListParagraph"/>
        <w:widowControl w:val="0"/>
        <w:numPr>
          <w:ilvl w:val="0"/>
          <w:numId w:val="3"/>
        </w:numPr>
        <w:spacing w:line="240" w:lineRule="atLeast"/>
        <w:rPr>
          <w:rFonts w:ascii="Cambria" w:hAnsi="Cambria" w:cs="Cambria"/>
        </w:rPr>
      </w:pPr>
      <w:r w:rsidRPr="005E3FDE">
        <w:rPr>
          <w:rFonts w:ascii="Cambria" w:hAnsi="Cambria" w:cs="Cambria"/>
        </w:rPr>
        <w:t>Maintain</w:t>
      </w:r>
      <w:r>
        <w:rPr>
          <w:rFonts w:ascii="Cambria" w:hAnsi="Cambria" w:cs="Cambria"/>
        </w:rPr>
        <w:t>ing</w:t>
      </w:r>
      <w:r w:rsidRPr="005E3FDE">
        <w:rPr>
          <w:rFonts w:ascii="Cambria" w:hAnsi="Cambria" w:cs="Cambria"/>
        </w:rPr>
        <w:t xml:space="preserve"> dedicated abuse point</w:t>
      </w:r>
      <w:r>
        <w:rPr>
          <w:rFonts w:ascii="Cambria" w:hAnsi="Cambria" w:cs="Cambria"/>
        </w:rPr>
        <w:t>s</w:t>
      </w:r>
      <w:r w:rsidRPr="005E3FDE">
        <w:rPr>
          <w:rFonts w:ascii="Cambria" w:hAnsi="Cambria" w:cs="Cambria"/>
        </w:rPr>
        <w:t xml:space="preserve"> of contact </w:t>
      </w:r>
      <w:r>
        <w:rPr>
          <w:rFonts w:ascii="Cambria" w:hAnsi="Cambria" w:cs="Cambria"/>
        </w:rPr>
        <w:t>for each provider</w:t>
      </w:r>
    </w:p>
    <w:p w:rsidR="00AD3621" w:rsidRDefault="00AD3621" w:rsidP="00282143">
      <w:pPr>
        <w:pStyle w:val="ListParagraph"/>
        <w:widowControl w:val="0"/>
        <w:numPr>
          <w:ilvl w:val="0"/>
          <w:numId w:val="3"/>
        </w:numPr>
        <w:spacing w:line="240" w:lineRule="atLeast"/>
        <w:rPr>
          <w:rFonts w:ascii="Cambria" w:hAnsi="Cambria" w:cs="Cambria"/>
        </w:rPr>
      </w:pPr>
      <w:r w:rsidRPr="005E3FDE">
        <w:rPr>
          <w:rFonts w:ascii="Cambria" w:hAnsi="Cambria" w:cs="Cambria"/>
        </w:rPr>
        <w:t>Conduct</w:t>
      </w:r>
      <w:r>
        <w:rPr>
          <w:rFonts w:ascii="Cambria" w:hAnsi="Cambria" w:cs="Cambria"/>
        </w:rPr>
        <w:t>ing</w:t>
      </w:r>
      <w:r w:rsidRPr="005E3FDE">
        <w:rPr>
          <w:rFonts w:ascii="Cambria" w:hAnsi="Cambria" w:cs="Cambria"/>
        </w:rPr>
        <w:t xml:space="preserve"> periodic due diligence checks on customer contact information</w:t>
      </w:r>
    </w:p>
    <w:p w:rsidR="00AD3621" w:rsidRPr="005E3FDE" w:rsidRDefault="00AD3621" w:rsidP="00282143">
      <w:pPr>
        <w:pStyle w:val="ListParagraph"/>
        <w:widowControl w:val="0"/>
        <w:numPr>
          <w:ilvl w:val="0"/>
          <w:numId w:val="3"/>
        </w:numPr>
        <w:spacing w:line="240" w:lineRule="atLeast"/>
        <w:rPr>
          <w:rFonts w:ascii="Cambria" w:hAnsi="Cambria" w:cs="Cambria"/>
        </w:rPr>
      </w:pPr>
      <w:r>
        <w:rPr>
          <w:rFonts w:ascii="Cambria" w:hAnsi="Cambria" w:cs="Cambria"/>
        </w:rPr>
        <w:t>Maintaining the privacy and integrity of registrations in the event that major problems arise with a privacy/proxy provider</w:t>
      </w:r>
    </w:p>
    <w:p w:rsidR="00AD3621" w:rsidRPr="005E3FDE" w:rsidRDefault="00AD3621" w:rsidP="00282143">
      <w:pPr>
        <w:pStyle w:val="ListParagraph"/>
        <w:widowControl w:val="0"/>
        <w:suppressAutoHyphens w:val="0"/>
        <w:autoSpaceDE w:val="0"/>
        <w:autoSpaceDN w:val="0"/>
        <w:adjustRightInd w:val="0"/>
        <w:ind w:left="1440"/>
        <w:rPr>
          <w:rFonts w:ascii="Cambria" w:eastAsia="MS Mincho" w:hAnsi="Cambria"/>
          <w:kern w:val="0"/>
          <w:lang w:eastAsia="en-US"/>
        </w:rPr>
      </w:pPr>
    </w:p>
    <w:p w:rsidR="00AD3621" w:rsidRPr="005E3FDE" w:rsidRDefault="00AD3621" w:rsidP="00282143">
      <w:pPr>
        <w:pStyle w:val="ListParagraph"/>
        <w:spacing w:line="100" w:lineRule="atLeast"/>
        <w:ind w:left="360"/>
        <w:rPr>
          <w:rFonts w:ascii="Cambria" w:eastAsia="MS Mincho" w:hAnsi="Cambria"/>
          <w:kern w:val="0"/>
          <w:lang w:eastAsia="en-US"/>
        </w:rPr>
      </w:pPr>
      <w:commentRangeStart w:id="138"/>
      <w:commentRangeStart w:id="139"/>
      <w:commentRangeStart w:id="140"/>
      <w:r w:rsidRPr="005E3FDE">
        <w:rPr>
          <w:rFonts w:ascii="Cambria" w:eastAsia="MS Mincho" w:hAnsi="Cambria" w:cs="Cambria"/>
          <w:kern w:val="0"/>
          <w:lang w:eastAsia="en-US"/>
        </w:rPr>
        <w:t>F</w:t>
      </w:r>
      <w:r>
        <w:rPr>
          <w:rFonts w:ascii="Cambria" w:eastAsia="MS Mincho" w:hAnsi="Cambria" w:cs="Cambria"/>
          <w:kern w:val="0"/>
          <w:lang w:eastAsia="en-US"/>
        </w:rPr>
        <w:t>inally, f</w:t>
      </w:r>
      <w:r w:rsidRPr="005E3FDE">
        <w:rPr>
          <w:rFonts w:ascii="Cambria" w:eastAsia="MS Mincho" w:hAnsi="Cambria" w:cs="Cambria"/>
          <w:kern w:val="0"/>
          <w:lang w:eastAsia="en-US"/>
        </w:rPr>
        <w:t xml:space="preserve">or the avoidance of doubt, the WHOIS policy, </w:t>
      </w:r>
      <w:commentRangeStart w:id="141"/>
      <w:r w:rsidRPr="005E3FDE">
        <w:rPr>
          <w:rFonts w:ascii="Cambria" w:eastAsia="MS Mincho" w:hAnsi="Cambria" w:cs="Cambria"/>
          <w:kern w:val="0"/>
          <w:lang w:eastAsia="en-US"/>
        </w:rPr>
        <w:t>referred to in Recommendation 1 above,</w:t>
      </w:r>
      <w:commentRangeEnd w:id="141"/>
      <w:r>
        <w:rPr>
          <w:rStyle w:val="CommentReference"/>
        </w:rPr>
        <w:commentReference w:id="141"/>
      </w:r>
      <w:r w:rsidRPr="005E3FDE">
        <w:rPr>
          <w:rFonts w:ascii="Cambria" w:eastAsia="MS Mincho" w:hAnsi="Cambria" w:cs="Cambria"/>
          <w:kern w:val="0"/>
          <w:lang w:eastAsia="en-US"/>
        </w:rPr>
        <w:t xml:space="preserve"> </w:t>
      </w:r>
      <w:r>
        <w:rPr>
          <w:rFonts w:ascii="Cambria" w:eastAsia="MS Mincho" w:hAnsi="Cambria" w:cs="Cambria"/>
          <w:kern w:val="0"/>
          <w:lang w:eastAsia="en-US"/>
        </w:rPr>
        <w:t>c</w:t>
      </w:r>
      <w:r w:rsidRPr="005E3FDE">
        <w:rPr>
          <w:rFonts w:ascii="Cambria" w:eastAsia="MS Mincho" w:hAnsi="Cambria" w:cs="Cambria"/>
          <w:kern w:val="0"/>
          <w:lang w:eastAsia="en-US"/>
        </w:rPr>
        <w:t xml:space="preserve">ould include an affirmative statement that clarifies that </w:t>
      </w:r>
      <w:r>
        <w:rPr>
          <w:rFonts w:ascii="Cambria" w:eastAsia="MS Mincho" w:hAnsi="Cambria" w:cs="Cambria"/>
          <w:kern w:val="0"/>
          <w:lang w:eastAsia="en-US"/>
        </w:rPr>
        <w:t xml:space="preserve">ICANN regards </w:t>
      </w:r>
      <w:r w:rsidRPr="005E3FDE">
        <w:rPr>
          <w:rFonts w:ascii="Cambria" w:eastAsia="MS Mincho" w:hAnsi="Cambria" w:cs="Cambria"/>
          <w:kern w:val="0"/>
          <w:lang w:eastAsia="en-US"/>
        </w:rPr>
        <w:t xml:space="preserve">the registered name holder in the WHOIS data </w:t>
      </w:r>
      <w:r>
        <w:rPr>
          <w:rFonts w:ascii="Cambria" w:eastAsia="MS Mincho" w:hAnsi="Cambria" w:cs="Cambria"/>
          <w:kern w:val="0"/>
          <w:lang w:eastAsia="en-US"/>
        </w:rPr>
        <w:t xml:space="preserve">to be the entity that </w:t>
      </w:r>
      <w:r w:rsidRPr="005E3FDE">
        <w:rPr>
          <w:rFonts w:ascii="Cambria" w:eastAsia="MS Mincho" w:hAnsi="Cambria" w:cs="Cambria"/>
          <w:kern w:val="0"/>
          <w:lang w:eastAsia="en-US"/>
        </w:rPr>
        <w:t>obtains all rights and assumes all responsibility for the domain name and its manner of use.</w:t>
      </w:r>
      <w:commentRangeEnd w:id="138"/>
      <w:r>
        <w:rPr>
          <w:rStyle w:val="CommentReference"/>
        </w:rPr>
        <w:commentReference w:id="138"/>
      </w:r>
      <w:commentRangeEnd w:id="139"/>
      <w:ins w:id="142" w:author="kleiman" w:date="2012-04-11T12:22:00Z">
        <w:r>
          <w:rPr>
            <w:rFonts w:ascii="Cambria" w:eastAsia="MS Mincho" w:hAnsi="Cambria" w:cs="Cambria"/>
            <w:kern w:val="0"/>
            <w:lang w:eastAsia="en-US"/>
          </w:rPr>
          <w:t xml:space="preserve"> [KK: did we adopt this earlier?  If not, this may be a consensus-breaker. Is there another, more neutral way to phrase it? Tx!]</w:t>
        </w:r>
      </w:ins>
      <w:r>
        <w:rPr>
          <w:rStyle w:val="CommentReference"/>
        </w:rPr>
        <w:commentReference w:id="139"/>
      </w:r>
      <w:commentRangeEnd w:id="140"/>
      <w:r>
        <w:rPr>
          <w:rStyle w:val="CommentReference"/>
        </w:rPr>
        <w:commentReference w:id="140"/>
      </w:r>
    </w:p>
    <w:p w:rsidR="00AD3621" w:rsidRPr="005E3FDE" w:rsidRDefault="00AD3621">
      <w:pPr>
        <w:rPr>
          <w:rFonts w:ascii="Cambria" w:hAnsi="Cambria" w:cs="Cambria"/>
        </w:rPr>
      </w:pPr>
    </w:p>
    <w:sectPr w:rsidR="00AD3621" w:rsidRPr="005E3FDE" w:rsidSect="00AD3621">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0"/>
      <w:sectPrChange w:id="154" w:author="KK" w:date="2012-04-11T12:29:00Z">
        <w:sectPr w:rsidR="00AD3621" w:rsidRPr="005E3FDE" w:rsidSect="00AD3621">
          <w:pgMar w:right="1440" w:left="1440"/>
          <w:docGrid w:linePitch="360"/>
        </w:sectPr>
      </w:sectPrChange>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15" w:author="Susan kawaguchi" w:date="2012-04-10T12:14:00Z" w:initials="Sk">
    <w:p w:rsidR="00AD3621" w:rsidRDefault="00AD3621">
      <w:pPr>
        <w:pStyle w:val="CommentText"/>
      </w:pPr>
      <w:r>
        <w:rPr>
          <w:rStyle w:val="CommentReference"/>
        </w:rPr>
        <w:annotationRef/>
      </w:r>
      <w:r>
        <w:t xml:space="preserve">If we are trying to not mandate a policy or solution then I think we should not suggest a specific mechanism such as the PDP.  </w:t>
      </w:r>
      <w:bookmarkStart w:id="116" w:name="_GoBack"/>
      <w:bookmarkEnd w:id="116"/>
    </w:p>
  </w:comment>
  <w:comment w:id="130" w:author="ZT Windows 7" w:date="2012-04-03T14:59:00Z" w:initials="ZW7">
    <w:p w:rsidR="00AD3621" w:rsidRDefault="00AD3621">
      <w:pPr>
        <w:pStyle w:val="CommentText"/>
      </w:pPr>
      <w:r>
        <w:rPr>
          <w:rStyle w:val="CommentReference"/>
        </w:rPr>
        <w:annotationRef/>
      </w:r>
      <w:r>
        <w:t>What about cancelation of domain names as a parallel means of enforcement?  What happens to domain names of a de-accredited provider?</w:t>
      </w:r>
    </w:p>
  </w:comment>
  <w:comment w:id="127" w:author="ZT Windows 7" w:date="2012-04-10T06:17:00Z" w:initials="ZW7">
    <w:p w:rsidR="00AD3621" w:rsidRDefault="00AD3621">
      <w:pPr>
        <w:pStyle w:val="CommentText"/>
      </w:pPr>
      <w:r>
        <w:rPr>
          <w:rStyle w:val="CommentReference"/>
        </w:rPr>
        <w:annotationRef/>
      </w:r>
      <w:r>
        <w:t xml:space="preserve">I think this whole paragraph could be deleted since the prior paragraph refers to “sanctions” and because the concepts of de-accreditation and cancellation would be logical options to those knowledgeable about the RAA and sanctions. </w:t>
      </w:r>
    </w:p>
  </w:comment>
  <w:comment w:id="133" w:author="ZT Windows 7" w:date="2012-04-03T14:59:00Z" w:initials="ZW7">
    <w:p w:rsidR="00AD3621" w:rsidRDefault="00AD3621">
      <w:pPr>
        <w:pStyle w:val="CommentText"/>
      </w:pPr>
      <w:r>
        <w:rPr>
          <w:rStyle w:val="CommentReference"/>
        </w:rPr>
        <w:annotationRef/>
      </w:r>
      <w:r>
        <w:t xml:space="preserve">I am always confused whether this is intended to mean that the proxy provider is in possession of the full contact details of the underlying registrant, or that the WHOIS record has the full contact details of the proxy service. Maybe we need to be clearer. </w:t>
      </w:r>
    </w:p>
  </w:comment>
  <w:comment w:id="141" w:author="pnettlefold" w:date="2012-04-03T14:59:00Z" w:initials="p">
    <w:p w:rsidR="00AD3621" w:rsidRDefault="00AD3621">
      <w:pPr>
        <w:pStyle w:val="CommentText"/>
      </w:pPr>
      <w:r>
        <w:rPr>
          <w:rStyle w:val="CommentReference"/>
        </w:rPr>
        <w:annotationRef/>
      </w:r>
      <w:r>
        <w:t>PN: We should make sure that we cross reference to the right recommendation, if we change the order to put the ‘strategic priority’ recommendation first.</w:t>
      </w:r>
    </w:p>
  </w:comment>
  <w:comment w:id="138" w:author="ZT Windows 7" w:date="2012-04-03T14:59:00Z" w:initials="ZW7">
    <w:p w:rsidR="00AD3621" w:rsidRDefault="00AD3621">
      <w:pPr>
        <w:pStyle w:val="CommentText"/>
      </w:pPr>
      <w:r>
        <w:rPr>
          <w:rStyle w:val="CommentReference"/>
        </w:rPr>
        <w:annotationRef/>
      </w:r>
      <w:r>
        <w:t xml:space="preserve"> Peter, were you intending to draw the distinction here between privacy and proxy in that the registered name holder in a privacy service will be the beneficial user, whereas in the case of the proxy service, it will be the proxy provider and not the beneficial user?   I happen to agree with this model, just wanted to make sure this is what you intended.   </w:t>
      </w:r>
    </w:p>
  </w:comment>
  <w:comment w:id="139" w:author="James Bladel" w:date="2012-04-03T14:59:00Z" w:initials="JB">
    <w:p w:rsidR="00AD3621" w:rsidRDefault="00AD3621">
      <w:pPr>
        <w:pStyle w:val="CommentText"/>
      </w:pPr>
      <w:r>
        <w:rPr>
          <w:rStyle w:val="CommentReference"/>
        </w:rPr>
        <w:annotationRef/>
      </w:r>
      <w:r>
        <w:t>Strike this paragraph, as it seems to insert ICANN policy in to private contracts and business relationships that are not subject to its remit.</w:t>
      </w:r>
    </w:p>
  </w:comment>
  <w:comment w:id="140" w:author="pnettlefold" w:date="2012-04-03T15:03:00Z" w:initials="p">
    <w:p w:rsidR="00AD3621" w:rsidRDefault="00AD3621">
      <w:pPr>
        <w:pStyle w:val="CommentText"/>
      </w:pPr>
      <w:r>
        <w:rPr>
          <w:rStyle w:val="CommentReference"/>
        </w:rPr>
        <w:annotationRef/>
      </w:r>
      <w:r>
        <w:t xml:space="preserve">PN: Yes, I think, to Seth’s question. This was the issue we discussed at length in </w:t>
      </w:r>
      <w:smartTag w:uri="urn:schemas-microsoft-com:office:smarttags" w:element="place">
        <w:smartTag w:uri="urn:schemas-microsoft-com:office:smarttags" w:element="City">
          <w:r>
            <w:t>Dakar</w:t>
          </w:r>
        </w:smartTag>
      </w:smartTag>
      <w:r>
        <w:t>, and also since, that ICANN should assert that registered name holders assume all rights and responsibilities. How that is subsequently interpreted by relevant courts etc is another matter, but I would not think that ICANN’s policies/contracts would be irrelevant in this regard. How this broad principle would affect privacy and proxy services after the new scheme/process is in place would depend on how those services were structured and regulated going forward (i.e. what/whose details were put in the registered name holder fields).</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621" w:rsidRDefault="00AD3621" w:rsidP="00B01B0D">
      <w:r>
        <w:separator/>
      </w:r>
    </w:p>
  </w:endnote>
  <w:endnote w:type="continuationSeparator" w:id="0">
    <w:p w:rsidR="00AD3621" w:rsidRDefault="00AD3621" w:rsidP="00B01B0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l?r ??fc"/>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621" w:rsidRPr="00B01B0D" w:rsidRDefault="00AD3621">
    <w:pPr>
      <w:pStyle w:val="Footer"/>
    </w:pPr>
    <w:ins w:id="143" w:author="kleiman" w:date="2012-04-11T12:23:00Z">
      <w:r w:rsidRPr="00353E1C">
        <w:rPr>
          <w:noProof/>
          <w:sz w:val="12"/>
          <w:szCs w:val="12"/>
        </w:rPr>
        <w:t>{</w:t>
      </w:r>
      <w:r w:rsidRPr="00AD3621">
        <w:rPr>
          <w:noProof/>
          <w:sz w:val="12"/>
          <w:szCs w:val="12"/>
          <w:rPrChange w:id="144" w:author="kleiman" w:date="2012-04-11T12:23:00Z">
            <w:rPr>
              <w:noProof/>
            </w:rPr>
          </w:rPrChange>
        </w:rPr>
        <w:t xml:space="preserve">00388613-1 </w:t>
      </w:r>
      <w:r w:rsidRPr="00353E1C">
        <w:rPr>
          <w:noProof/>
          <w:sz w:val="12"/>
          <w:szCs w:val="12"/>
          <w:rPrChange w:id="145" w:author="kleiman" w:date="2012-04-11T12:23:00Z">
            <w:rPr>
              <w:noProof/>
              <w:sz w:val="12"/>
              <w:szCs w:val="12"/>
            </w:rPr>
          </w:rPrChange>
        </w:rPr>
        <w:t>}</w:t>
      </w:r>
    </w:ins>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621" w:rsidRPr="00B01B0D" w:rsidRDefault="00AD3621">
    <w:pPr>
      <w:pStyle w:val="Footer"/>
    </w:pPr>
    <w:ins w:id="146" w:author="kleiman" w:date="2012-04-11T12:23:00Z">
      <w:r w:rsidRPr="00353E1C">
        <w:rPr>
          <w:noProof/>
          <w:sz w:val="12"/>
          <w:szCs w:val="12"/>
          <w:rPrChange w:id="147" w:author="kleiman" w:date="2012-04-11T12:23:00Z">
            <w:rPr>
              <w:noProof/>
              <w:sz w:val="12"/>
              <w:szCs w:val="12"/>
            </w:rPr>
          </w:rPrChange>
        </w:rPr>
        <w:t>{</w:t>
      </w:r>
      <w:r w:rsidRPr="00AD3621">
        <w:rPr>
          <w:noProof/>
          <w:sz w:val="12"/>
          <w:szCs w:val="12"/>
          <w:rPrChange w:id="148" w:author="kleiman" w:date="2012-04-11T12:23:00Z">
            <w:rPr>
              <w:noProof/>
            </w:rPr>
          </w:rPrChange>
        </w:rPr>
        <w:t xml:space="preserve">00388613-1 </w:t>
      </w:r>
      <w:r w:rsidRPr="00353E1C">
        <w:rPr>
          <w:noProof/>
          <w:sz w:val="12"/>
          <w:szCs w:val="12"/>
          <w:rPrChange w:id="149" w:author="kleiman" w:date="2012-04-11T12:23:00Z">
            <w:rPr>
              <w:noProof/>
              <w:sz w:val="12"/>
              <w:szCs w:val="12"/>
            </w:rPr>
          </w:rPrChange>
        </w:rPr>
        <w:t>}</w:t>
      </w:r>
    </w:ins>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621" w:rsidRPr="00B01B0D" w:rsidRDefault="00AD3621">
    <w:pPr>
      <w:pStyle w:val="Footer"/>
    </w:pPr>
    <w:ins w:id="150" w:author="kleiman" w:date="2012-04-11T12:23:00Z">
      <w:r w:rsidRPr="00353E1C">
        <w:rPr>
          <w:noProof/>
          <w:sz w:val="12"/>
          <w:szCs w:val="12"/>
          <w:rPrChange w:id="151" w:author="kleiman" w:date="2012-04-11T12:23:00Z">
            <w:rPr>
              <w:noProof/>
              <w:sz w:val="12"/>
              <w:szCs w:val="12"/>
            </w:rPr>
          </w:rPrChange>
        </w:rPr>
        <w:t>{</w:t>
      </w:r>
      <w:r w:rsidRPr="00AD3621">
        <w:rPr>
          <w:noProof/>
          <w:sz w:val="12"/>
          <w:szCs w:val="12"/>
          <w:rPrChange w:id="152" w:author="kleiman" w:date="2012-04-11T12:23:00Z">
            <w:rPr>
              <w:noProof/>
            </w:rPr>
          </w:rPrChange>
        </w:rPr>
        <w:t xml:space="preserve">00388613-1 </w:t>
      </w:r>
      <w:r w:rsidRPr="00353E1C">
        <w:rPr>
          <w:noProof/>
          <w:sz w:val="12"/>
          <w:szCs w:val="12"/>
          <w:rPrChange w:id="153" w:author="kleiman" w:date="2012-04-11T12:23:00Z">
            <w:rPr>
              <w:noProof/>
              <w:sz w:val="12"/>
              <w:szCs w:val="12"/>
            </w:rPr>
          </w:rPrChange>
        </w:rPr>
        <w:t>}</w:t>
      </w:r>
    </w:ins>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621" w:rsidRDefault="00AD3621" w:rsidP="00B01B0D">
      <w:r>
        <w:separator/>
      </w:r>
    </w:p>
  </w:footnote>
  <w:footnote w:type="continuationSeparator" w:id="0">
    <w:p w:rsidR="00AD3621" w:rsidRDefault="00AD3621" w:rsidP="00B01B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621" w:rsidRDefault="00AD362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621" w:rsidRDefault="00AD362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621" w:rsidRDefault="00AD362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A212D"/>
    <w:multiLevelType w:val="hybridMultilevel"/>
    <w:tmpl w:val="ECAAB33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1ADD5758"/>
    <w:multiLevelType w:val="hybridMultilevel"/>
    <w:tmpl w:val="43BCDE5E"/>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2">
    <w:nsid w:val="1AF56296"/>
    <w:multiLevelType w:val="hybridMultilevel"/>
    <w:tmpl w:val="C5B09DF8"/>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3">
    <w:nsid w:val="27B76334"/>
    <w:multiLevelType w:val="multilevel"/>
    <w:tmpl w:val="7026DF46"/>
    <w:lvl w:ilvl="0">
      <w:start w:val="5"/>
      <w:numFmt w:val="decimal"/>
      <w:lvlText w:val="%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806197B"/>
    <w:multiLevelType w:val="hybridMultilevel"/>
    <w:tmpl w:val="53A2DB78"/>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5">
    <w:nsid w:val="4D5B6EDF"/>
    <w:multiLevelType w:val="hybridMultilevel"/>
    <w:tmpl w:val="7026DF46"/>
    <w:lvl w:ilvl="0" w:tplc="C290AC8A">
      <w:start w:val="5"/>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5E30E7"/>
    <w:multiLevelType w:val="hybridMultilevel"/>
    <w:tmpl w:val="80C44404"/>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num w:numId="1">
    <w:abstractNumId w:val="6"/>
  </w:num>
  <w:num w:numId="2">
    <w:abstractNumId w:val="5"/>
  </w:num>
  <w:num w:numId="3">
    <w:abstractNumId w:val="4"/>
  </w:num>
  <w:num w:numId="4">
    <w:abstractNumId w:val="3"/>
  </w:num>
  <w:num w:numId="5">
    <w:abstractNumId w:val="2"/>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trackRevisions/>
  <w:defaultTabStop w:val="720"/>
  <w:drawingGridHorizontalSpacing w:val="360"/>
  <w:drawingGridVerticalSpacing w:val="360"/>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2143"/>
    <w:rsid w:val="00032C6B"/>
    <w:rsid w:val="00036BFD"/>
    <w:rsid w:val="0005099A"/>
    <w:rsid w:val="00067AC9"/>
    <w:rsid w:val="00067EF5"/>
    <w:rsid w:val="000F2CAC"/>
    <w:rsid w:val="00100D10"/>
    <w:rsid w:val="00124611"/>
    <w:rsid w:val="0015273E"/>
    <w:rsid w:val="001A7802"/>
    <w:rsid w:val="001C7557"/>
    <w:rsid w:val="00282143"/>
    <w:rsid w:val="002A6AFB"/>
    <w:rsid w:val="00314F7C"/>
    <w:rsid w:val="00336D38"/>
    <w:rsid w:val="00353E1C"/>
    <w:rsid w:val="00362C96"/>
    <w:rsid w:val="003C182E"/>
    <w:rsid w:val="00420FCF"/>
    <w:rsid w:val="00514234"/>
    <w:rsid w:val="00543E97"/>
    <w:rsid w:val="005A3AAA"/>
    <w:rsid w:val="005E3FDE"/>
    <w:rsid w:val="00611DD7"/>
    <w:rsid w:val="00620447"/>
    <w:rsid w:val="006A136E"/>
    <w:rsid w:val="006F6334"/>
    <w:rsid w:val="007129FD"/>
    <w:rsid w:val="007138C3"/>
    <w:rsid w:val="007B4413"/>
    <w:rsid w:val="007C0EC7"/>
    <w:rsid w:val="008B71AF"/>
    <w:rsid w:val="008E1CC5"/>
    <w:rsid w:val="008E3189"/>
    <w:rsid w:val="00932B63"/>
    <w:rsid w:val="00957CC9"/>
    <w:rsid w:val="009E44AC"/>
    <w:rsid w:val="00A432CC"/>
    <w:rsid w:val="00A67AB8"/>
    <w:rsid w:val="00A7195C"/>
    <w:rsid w:val="00A7737C"/>
    <w:rsid w:val="00A81804"/>
    <w:rsid w:val="00AD3621"/>
    <w:rsid w:val="00AD37CE"/>
    <w:rsid w:val="00B01B0D"/>
    <w:rsid w:val="00B54CEB"/>
    <w:rsid w:val="00B722AB"/>
    <w:rsid w:val="00BF4D32"/>
    <w:rsid w:val="00C51C5C"/>
    <w:rsid w:val="00C76EAC"/>
    <w:rsid w:val="00C90FE9"/>
    <w:rsid w:val="00C92949"/>
    <w:rsid w:val="00C94BA1"/>
    <w:rsid w:val="00DF5A34"/>
    <w:rsid w:val="00E54C07"/>
    <w:rsid w:val="00E71CB7"/>
    <w:rsid w:val="00E81D83"/>
    <w:rsid w:val="00FA520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footnote reference" w:unhideWhenUsed="0"/>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143"/>
    <w:pPr>
      <w:suppressAutoHyphens/>
    </w:pPr>
    <w:rPr>
      <w:rFonts w:ascii="Times New Roman" w:hAnsi="Times New Roman"/>
      <w:kern w:val="1"/>
      <w:sz w:val="24"/>
      <w:szCs w:val="24"/>
      <w:lang w:eastAsia="hi-IN" w:bidi="hi-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rsid w:val="00282143"/>
    <w:rPr>
      <w:vertAlign w:val="superscript"/>
    </w:rPr>
  </w:style>
  <w:style w:type="paragraph" w:styleId="ListParagraph">
    <w:name w:val="List Paragraph"/>
    <w:basedOn w:val="Normal"/>
    <w:uiPriority w:val="99"/>
    <w:qFormat/>
    <w:rsid w:val="00282143"/>
    <w:pPr>
      <w:ind w:left="720"/>
    </w:pPr>
  </w:style>
  <w:style w:type="paragraph" w:customStyle="1" w:styleId="Default">
    <w:name w:val="Default"/>
    <w:uiPriority w:val="99"/>
    <w:rsid w:val="00C51C5C"/>
    <w:pPr>
      <w:autoSpaceDE w:val="0"/>
      <w:autoSpaceDN w:val="0"/>
      <w:adjustRightInd w:val="0"/>
    </w:pPr>
    <w:rPr>
      <w:rFonts w:ascii="Calibri" w:hAnsi="Calibri" w:cs="Calibri"/>
      <w:color w:val="000000"/>
      <w:sz w:val="24"/>
      <w:szCs w:val="24"/>
      <w:lang w:val="en-AU"/>
    </w:rPr>
  </w:style>
  <w:style w:type="character" w:styleId="CommentReference">
    <w:name w:val="annotation reference"/>
    <w:basedOn w:val="DefaultParagraphFont"/>
    <w:uiPriority w:val="99"/>
    <w:semiHidden/>
    <w:rsid w:val="00A7195C"/>
    <w:rPr>
      <w:sz w:val="16"/>
      <w:szCs w:val="16"/>
    </w:rPr>
  </w:style>
  <w:style w:type="paragraph" w:styleId="CommentText">
    <w:name w:val="annotation text"/>
    <w:basedOn w:val="Normal"/>
    <w:link w:val="CommentTextChar"/>
    <w:uiPriority w:val="99"/>
    <w:semiHidden/>
    <w:rsid w:val="00A7195C"/>
    <w:rPr>
      <w:sz w:val="20"/>
      <w:szCs w:val="20"/>
    </w:rPr>
  </w:style>
  <w:style w:type="character" w:customStyle="1" w:styleId="CommentTextChar">
    <w:name w:val="Comment Text Char"/>
    <w:basedOn w:val="DefaultParagraphFont"/>
    <w:link w:val="CommentText"/>
    <w:uiPriority w:val="99"/>
    <w:semiHidden/>
    <w:rsid w:val="00A7195C"/>
    <w:rPr>
      <w:rFonts w:ascii="Times New Roman" w:eastAsia="Times New Roman" w:hAnsi="Times New Roman" w:cs="Times New Roman"/>
      <w:kern w:val="1"/>
      <w:sz w:val="18"/>
      <w:szCs w:val="18"/>
      <w:lang w:eastAsia="hi-IN" w:bidi="hi-IN"/>
    </w:rPr>
  </w:style>
  <w:style w:type="paragraph" w:styleId="CommentSubject">
    <w:name w:val="annotation subject"/>
    <w:basedOn w:val="CommentText"/>
    <w:next w:val="CommentText"/>
    <w:link w:val="CommentSubjectChar"/>
    <w:uiPriority w:val="99"/>
    <w:semiHidden/>
    <w:rsid w:val="00A7195C"/>
    <w:rPr>
      <w:b/>
      <w:bCs/>
    </w:rPr>
  </w:style>
  <w:style w:type="character" w:customStyle="1" w:styleId="CommentSubjectChar">
    <w:name w:val="Comment Subject Char"/>
    <w:basedOn w:val="CommentTextChar"/>
    <w:link w:val="CommentSubject"/>
    <w:uiPriority w:val="99"/>
    <w:semiHidden/>
    <w:rsid w:val="00A7195C"/>
    <w:rPr>
      <w:b/>
      <w:bCs/>
    </w:rPr>
  </w:style>
  <w:style w:type="paragraph" w:styleId="BalloonText">
    <w:name w:val="Balloon Text"/>
    <w:basedOn w:val="Normal"/>
    <w:link w:val="BalloonTextChar"/>
    <w:uiPriority w:val="99"/>
    <w:semiHidden/>
    <w:rsid w:val="00A7195C"/>
    <w:rPr>
      <w:rFonts w:ascii="Tahoma" w:hAnsi="Tahoma" w:cs="Tahoma"/>
      <w:sz w:val="16"/>
      <w:szCs w:val="16"/>
    </w:rPr>
  </w:style>
  <w:style w:type="character" w:customStyle="1" w:styleId="BalloonTextChar">
    <w:name w:val="Balloon Text Char"/>
    <w:basedOn w:val="DefaultParagraphFont"/>
    <w:link w:val="BalloonText"/>
    <w:uiPriority w:val="99"/>
    <w:semiHidden/>
    <w:rsid w:val="00A7195C"/>
    <w:rPr>
      <w:rFonts w:ascii="Tahoma" w:eastAsia="Times New Roman" w:hAnsi="Tahoma" w:cs="Tahoma"/>
      <w:kern w:val="1"/>
      <w:sz w:val="14"/>
      <w:szCs w:val="14"/>
      <w:lang w:eastAsia="hi-IN" w:bidi="hi-IN"/>
    </w:rPr>
  </w:style>
  <w:style w:type="paragraph" w:styleId="Revision">
    <w:name w:val="Revision"/>
    <w:hidden/>
    <w:uiPriority w:val="99"/>
    <w:semiHidden/>
    <w:rsid w:val="00032C6B"/>
    <w:rPr>
      <w:rFonts w:ascii="Times New Roman" w:hAnsi="Times New Roman"/>
      <w:kern w:val="1"/>
      <w:sz w:val="24"/>
      <w:szCs w:val="24"/>
      <w:lang w:eastAsia="hi-IN" w:bidi="hi-IN"/>
    </w:rPr>
  </w:style>
  <w:style w:type="paragraph" w:styleId="Header">
    <w:name w:val="header"/>
    <w:basedOn w:val="Normal"/>
    <w:link w:val="HeaderChar"/>
    <w:uiPriority w:val="99"/>
    <w:semiHidden/>
    <w:rsid w:val="00B01B0D"/>
    <w:pPr>
      <w:tabs>
        <w:tab w:val="center" w:pos="4680"/>
        <w:tab w:val="right" w:pos="9360"/>
      </w:tabs>
    </w:pPr>
  </w:style>
  <w:style w:type="character" w:customStyle="1" w:styleId="HeaderChar">
    <w:name w:val="Header Char"/>
    <w:basedOn w:val="DefaultParagraphFont"/>
    <w:link w:val="Header"/>
    <w:uiPriority w:val="99"/>
    <w:semiHidden/>
    <w:rsid w:val="00B01B0D"/>
    <w:rPr>
      <w:rFonts w:ascii="Times New Roman" w:eastAsia="Times New Roman" w:hAnsi="Times New Roman" w:cs="Times New Roman"/>
      <w:kern w:val="1"/>
      <w:sz w:val="21"/>
      <w:szCs w:val="21"/>
      <w:lang w:eastAsia="hi-IN" w:bidi="hi-IN"/>
    </w:rPr>
  </w:style>
  <w:style w:type="paragraph" w:styleId="Footer">
    <w:name w:val="footer"/>
    <w:basedOn w:val="Normal"/>
    <w:link w:val="FooterChar"/>
    <w:uiPriority w:val="99"/>
    <w:semiHidden/>
    <w:rsid w:val="00B01B0D"/>
    <w:pPr>
      <w:tabs>
        <w:tab w:val="center" w:pos="4680"/>
        <w:tab w:val="right" w:pos="9360"/>
      </w:tabs>
    </w:pPr>
  </w:style>
  <w:style w:type="character" w:customStyle="1" w:styleId="FooterChar">
    <w:name w:val="Footer Char"/>
    <w:basedOn w:val="DefaultParagraphFont"/>
    <w:link w:val="Footer"/>
    <w:uiPriority w:val="99"/>
    <w:semiHidden/>
    <w:rsid w:val="00B01B0D"/>
    <w:rPr>
      <w:rFonts w:ascii="Times New Roman" w:eastAsia="Times New Roman" w:hAnsi="Times New Roman" w:cs="Times New Roman"/>
      <w:kern w:val="1"/>
      <w:sz w:val="21"/>
      <w:szCs w:val="21"/>
      <w:lang w:eastAsia="hi-IN" w:bidi="hi-I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3</Pages>
  <Words>831</Words>
  <Characters>4741</Characters>
  <Application>Microsoft Office Outlook</Application>
  <DocSecurity>0</DocSecurity>
  <Lines>0</Lines>
  <Paragraphs>0</Paragraphs>
  <ScaleCrop>false</ScaleCrop>
  <Company>Seth M Reiss, AAL, ALLLC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WRT revised draft (00388613).DOCX</dc:title>
  <dc:subject>00388613-1 /font=6</dc:subject>
  <dc:creator>Seth Reiss</dc:creator>
  <cp:keywords/>
  <dc:description/>
  <cp:lastModifiedBy>KK</cp:lastModifiedBy>
  <cp:revision>4</cp:revision>
  <cp:lastPrinted>2012-04-11T15:47:00Z</cp:lastPrinted>
  <dcterms:created xsi:type="dcterms:W3CDTF">2012-04-11T16:29:00Z</dcterms:created>
  <dcterms:modified xsi:type="dcterms:W3CDTF">2012-04-11T16:36:00Z</dcterms:modified>
</cp:coreProperties>
</file>